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3FC0D" w14:textId="3C44CAD9" w:rsidR="00A724BD" w:rsidRPr="00121DC8" w:rsidRDefault="003A3224" w:rsidP="00121DC8">
      <w:pPr>
        <w:pStyle w:val="Title"/>
      </w:pPr>
      <w:r w:rsidRPr="00121DC8">
        <w:t xml:space="preserve">Creative </w:t>
      </w:r>
      <w:r w:rsidR="008005B1" w:rsidRPr="00121DC8">
        <w:t>A</w:t>
      </w:r>
      <w:r w:rsidRPr="00121DC8">
        <w:t xml:space="preserve">ctivities </w:t>
      </w:r>
      <w:r w:rsidR="008005B1" w:rsidRPr="00121DC8">
        <w:t>C</w:t>
      </w:r>
      <w:r w:rsidRPr="00121DC8">
        <w:t xml:space="preserve">onversation </w:t>
      </w:r>
      <w:r w:rsidR="008005B1" w:rsidRPr="00121DC8">
        <w:t>S</w:t>
      </w:r>
      <w:r w:rsidRPr="00121DC8">
        <w:t xml:space="preserve">tarter </w:t>
      </w:r>
      <w:r w:rsidR="008005B1" w:rsidRPr="00121DC8">
        <w:t>C</w:t>
      </w:r>
      <w:r w:rsidRPr="00121DC8">
        <w:t xml:space="preserve">ards </w:t>
      </w:r>
    </w:p>
    <w:p w14:paraId="574B34A6" w14:textId="227F8E50" w:rsidR="007244E0" w:rsidRDefault="00F2658A" w:rsidP="00426AF3">
      <w:pPr>
        <w:rPr>
          <w:rFonts w:eastAsia="Calibri"/>
          <w:lang w:val="en-GB"/>
        </w:rPr>
      </w:pPr>
      <w:r>
        <w:t>You can use the creative activities cards</w:t>
      </w:r>
      <w:r w:rsidRPr="000F0D1D">
        <w:rPr>
          <w:lang w:val="en-GB"/>
        </w:rPr>
        <w:t xml:space="preserve"> to plan or start conversations.</w:t>
      </w:r>
      <w:r w:rsidR="007244E0">
        <w:rPr>
          <w:rFonts w:eastAsia="Calibri"/>
          <w:lang w:val="en-GB"/>
        </w:rPr>
        <w:t xml:space="preserve"> If you can think of others, please add your own cards to </w:t>
      </w:r>
      <w:r w:rsidR="007244E0" w:rsidRPr="00EF1912">
        <w:rPr>
          <w:rFonts w:eastAsia="Calibri"/>
          <w:b/>
          <w:bCs/>
          <w:lang w:val="en-GB"/>
        </w:rPr>
        <w:t>The Guide.</w:t>
      </w:r>
      <w:r w:rsidR="007244E0" w:rsidRPr="001434A9">
        <w:rPr>
          <w:rFonts w:eastAsia="Calibri"/>
          <w:lang w:val="en-GB"/>
        </w:rPr>
        <w:t xml:space="preserve"> </w:t>
      </w:r>
    </w:p>
    <w:p w14:paraId="32866DD1" w14:textId="3C37BB52" w:rsidR="00082134" w:rsidRPr="00082134" w:rsidRDefault="00082134" w:rsidP="00426AF3">
      <w:pPr>
        <w:rPr>
          <w:rFonts w:eastAsia="Calibri"/>
          <w:lang w:val="en-GB"/>
        </w:rPr>
      </w:pPr>
      <w:r w:rsidRPr="00082134">
        <w:rPr>
          <w:rFonts w:eastAsia="Calibri"/>
          <w:lang w:val="en-GB"/>
        </w:rPr>
        <w:t xml:space="preserve">When you are planning activities, consider the following: </w:t>
      </w:r>
    </w:p>
    <w:p w14:paraId="6A2FBCBF" w14:textId="77777777" w:rsidR="00082134" w:rsidRPr="00082134" w:rsidRDefault="00082134" w:rsidP="00426AF3">
      <w:pPr>
        <w:pStyle w:val="Dotpoints"/>
      </w:pPr>
      <w:r w:rsidRPr="00082134">
        <w:t>The activity examples are given to help get you started.</w:t>
      </w:r>
    </w:p>
    <w:p w14:paraId="4468D2B6" w14:textId="77777777" w:rsidR="00082134" w:rsidRPr="00082134" w:rsidRDefault="00082134" w:rsidP="00426AF3">
      <w:pPr>
        <w:pStyle w:val="Dotpoints"/>
      </w:pPr>
      <w:r w:rsidRPr="00082134">
        <w:t>Try and find other activities that work for your project and participants.</w:t>
      </w:r>
    </w:p>
    <w:p w14:paraId="04687C78" w14:textId="77777777" w:rsidR="00082134" w:rsidRPr="00082134" w:rsidRDefault="00082134" w:rsidP="00426AF3">
      <w:pPr>
        <w:pStyle w:val="Dotpoints"/>
      </w:pPr>
      <w:r w:rsidRPr="00082134">
        <w:t xml:space="preserve">Look for activities and ideas that help your participants think in different ways. </w:t>
      </w:r>
    </w:p>
    <w:p w14:paraId="2E7F497A" w14:textId="4D052781" w:rsidR="00866323" w:rsidRPr="00426AF3" w:rsidRDefault="00082134" w:rsidP="00426AF3">
      <w:pPr>
        <w:pStyle w:val="Dotpoints"/>
      </w:pPr>
      <w:r w:rsidRPr="00082134">
        <w:t xml:space="preserve">Find ways to change activities to build on the strengths of your participants.    </w:t>
      </w:r>
    </w:p>
    <w:p w14:paraId="1B4CAE08" w14:textId="77777777" w:rsidR="00426AF3" w:rsidRDefault="00426AF3" w:rsidP="00D737D1">
      <w:pPr>
        <w:pStyle w:val="Heading2"/>
        <w:rPr>
          <w:rFonts w:eastAsia="Calibri"/>
        </w:rPr>
      </w:pPr>
    </w:p>
    <w:p w14:paraId="74E35608" w14:textId="77777777" w:rsidR="000D691E" w:rsidRPr="00121DC8" w:rsidRDefault="000D691E" w:rsidP="00121DC8">
      <w:pPr>
        <w:pStyle w:val="Heading1"/>
      </w:pPr>
      <w:r w:rsidRPr="00121DC8">
        <w:lastRenderedPageBreak/>
        <w:t xml:space="preserve">Getting to know each other </w:t>
      </w:r>
    </w:p>
    <w:p w14:paraId="083AE6D2" w14:textId="77777777" w:rsidR="00322DEF" w:rsidRDefault="0022628C" w:rsidP="00322DEF">
      <w:pPr>
        <w:pStyle w:val="Heading4"/>
        <w:rPr>
          <w:rFonts w:eastAsia="Calibri"/>
        </w:rPr>
      </w:pPr>
      <w:r>
        <w:rPr>
          <w:rFonts w:eastAsia="Calibri"/>
        </w:rPr>
        <w:t xml:space="preserve">Aim: </w:t>
      </w:r>
    </w:p>
    <w:p w14:paraId="6559DFCE" w14:textId="6641DFFD" w:rsidR="00985C04" w:rsidRDefault="0022628C" w:rsidP="00985C04">
      <w:pPr>
        <w:rPr>
          <w:rFonts w:eastAsia="Calibri"/>
        </w:rPr>
      </w:pPr>
      <w:r>
        <w:rPr>
          <w:rFonts w:eastAsia="Calibri"/>
        </w:rPr>
        <w:t>To build relationships and find common connections.</w:t>
      </w:r>
    </w:p>
    <w:p w14:paraId="2D0E6AD4" w14:textId="77777777" w:rsidR="00636FB2" w:rsidRDefault="00636FB2" w:rsidP="00636FB2">
      <w:pPr>
        <w:pStyle w:val="Heading4"/>
        <w:rPr>
          <w:rFonts w:eastAsia="Calibri"/>
        </w:rPr>
      </w:pPr>
      <w:r>
        <w:rPr>
          <w:rFonts w:eastAsia="Calibri"/>
        </w:rPr>
        <w:t>Steps:</w:t>
      </w:r>
    </w:p>
    <w:p w14:paraId="03C86685" w14:textId="77777777" w:rsidR="00082AA1" w:rsidRDefault="00082AA1" w:rsidP="00082AA1">
      <w:pPr>
        <w:pStyle w:val="Dotpoints"/>
      </w:pPr>
      <w:r w:rsidRPr="00082AA1">
        <w:t>Break the group up into pairs</w:t>
      </w:r>
    </w:p>
    <w:p w14:paraId="0F8A191B" w14:textId="77777777" w:rsidR="00F3403F" w:rsidRDefault="00214D76" w:rsidP="00082AA1">
      <w:pPr>
        <w:pStyle w:val="Dotpoints"/>
      </w:pPr>
      <w:r>
        <w:t xml:space="preserve">Invite participants to discuss </w:t>
      </w:r>
      <w:r w:rsidR="00F3403F">
        <w:t>a question. Some examples could be:</w:t>
      </w:r>
    </w:p>
    <w:p w14:paraId="4B4C27C2" w14:textId="0E5D4051" w:rsidR="000E3317" w:rsidRDefault="00F3403F" w:rsidP="00F3403F">
      <w:pPr>
        <w:pStyle w:val="Dotpoints"/>
        <w:numPr>
          <w:ilvl w:val="2"/>
          <w:numId w:val="16"/>
        </w:numPr>
      </w:pPr>
      <w:r>
        <w:t>What</w:t>
      </w:r>
      <w:r w:rsidR="008A2E93">
        <w:t xml:space="preserve"> does community mean to</w:t>
      </w:r>
      <w:r w:rsidR="000E3317">
        <w:t xml:space="preserve"> you</w:t>
      </w:r>
      <w:r>
        <w:t>? What does community feel like?</w:t>
      </w:r>
    </w:p>
    <w:p w14:paraId="578A96AC" w14:textId="6B46BE03" w:rsidR="005B4E81" w:rsidRDefault="005B4E81" w:rsidP="00F3403F">
      <w:pPr>
        <w:pStyle w:val="Dotpoints"/>
        <w:numPr>
          <w:ilvl w:val="2"/>
          <w:numId w:val="16"/>
        </w:numPr>
      </w:pPr>
      <w:r>
        <w:t>Why is th</w:t>
      </w:r>
      <w:r w:rsidR="00CB5775">
        <w:t>is co-design project important to you? What do you want to give to the project?</w:t>
      </w:r>
    </w:p>
    <w:p w14:paraId="3954EF32" w14:textId="5B04379D" w:rsidR="00082AA1" w:rsidRDefault="008A2E93" w:rsidP="00082AA1">
      <w:pPr>
        <w:pStyle w:val="Dotpoints"/>
      </w:pPr>
      <w:r>
        <w:t xml:space="preserve"> </w:t>
      </w:r>
      <w:r w:rsidR="00DD001D">
        <w:t xml:space="preserve">Invite people to share (if they are comfortable) </w:t>
      </w:r>
      <w:r w:rsidR="00843436">
        <w:t>what they learned from each other</w:t>
      </w:r>
    </w:p>
    <w:p w14:paraId="16FA6AA0" w14:textId="392AF322" w:rsidR="00D737D1" w:rsidRPr="00843436" w:rsidRDefault="00843436" w:rsidP="00843436">
      <w:pPr>
        <w:pStyle w:val="Dotpoints"/>
      </w:pPr>
      <w:r>
        <w:t xml:space="preserve">Make sure you leave plenty of time. Don't rush conversations. </w:t>
      </w:r>
      <w:r w:rsidR="00D737D1" w:rsidRPr="00843436">
        <w:br w:type="page"/>
      </w:r>
    </w:p>
    <w:p w14:paraId="41669A58" w14:textId="77777777" w:rsidR="00CF6C0D" w:rsidRPr="000D691E" w:rsidRDefault="00CF6C0D" w:rsidP="00121DC8">
      <w:pPr>
        <w:pStyle w:val="Heading1"/>
      </w:pPr>
      <w:r w:rsidRPr="000D691E">
        <w:lastRenderedPageBreak/>
        <w:t xml:space="preserve">Getting to know each other </w:t>
      </w:r>
    </w:p>
    <w:p w14:paraId="6658CFD7" w14:textId="77777777" w:rsidR="00DC1F8F" w:rsidRDefault="00DC1F8F" w:rsidP="00DC1F8F">
      <w:pPr>
        <w:pStyle w:val="Heading4"/>
        <w:rPr>
          <w:rFonts w:eastAsia="Calibri"/>
        </w:rPr>
      </w:pPr>
      <w:r>
        <w:rPr>
          <w:rFonts w:eastAsia="Calibri"/>
        </w:rPr>
        <w:t xml:space="preserve">Aim: </w:t>
      </w:r>
    </w:p>
    <w:p w14:paraId="782A5EB7" w14:textId="77777777" w:rsidR="00DC1F8F" w:rsidRDefault="00DC1F8F" w:rsidP="00DC1F8F">
      <w:pPr>
        <w:rPr>
          <w:rFonts w:eastAsia="Calibri"/>
        </w:rPr>
      </w:pPr>
      <w:r>
        <w:rPr>
          <w:rFonts w:eastAsia="Calibri"/>
        </w:rPr>
        <w:t>To build relationships and find common connections.</w:t>
      </w:r>
    </w:p>
    <w:p w14:paraId="0C809D1A" w14:textId="77777777" w:rsidR="00DC1F8F" w:rsidRDefault="00DC1F8F" w:rsidP="00DC1F8F">
      <w:pPr>
        <w:pStyle w:val="Heading4"/>
        <w:rPr>
          <w:rFonts w:eastAsia="Calibri"/>
        </w:rPr>
      </w:pPr>
      <w:r>
        <w:rPr>
          <w:rFonts w:eastAsia="Calibri"/>
        </w:rPr>
        <w:t>Steps:</w:t>
      </w:r>
    </w:p>
    <w:p w14:paraId="50BFDFE0" w14:textId="4A6EB135" w:rsidR="00803FEB" w:rsidRDefault="00803FEB" w:rsidP="00803FEB">
      <w:pPr>
        <w:pStyle w:val="Dotpoints"/>
      </w:pPr>
      <w:r>
        <w:t xml:space="preserve">Consider bringing together the co-design group for a morning tea. </w:t>
      </w:r>
    </w:p>
    <w:p w14:paraId="1739A117" w14:textId="2B9D82D9" w:rsidR="00803FEB" w:rsidRPr="00803FEB" w:rsidRDefault="00803FEB" w:rsidP="00803FEB">
      <w:pPr>
        <w:pStyle w:val="Dotpoints"/>
      </w:pPr>
      <w:r w:rsidRPr="00803FEB">
        <w:rPr>
          <w:rFonts w:eastAsia="Times New Roman"/>
        </w:rPr>
        <w:t>Break the group up into pairs</w:t>
      </w:r>
      <w:r>
        <w:rPr>
          <w:rFonts w:eastAsia="Times New Roman"/>
        </w:rPr>
        <w:t>.</w:t>
      </w:r>
    </w:p>
    <w:p w14:paraId="3B3AFBAB" w14:textId="244030B0" w:rsidR="00803FEB" w:rsidRPr="001C211B" w:rsidRDefault="00803FEB" w:rsidP="00803FEB">
      <w:pPr>
        <w:pStyle w:val="Dotpoints"/>
      </w:pPr>
      <w:r w:rsidRPr="00803FEB">
        <w:rPr>
          <w:rFonts w:eastAsia="Times New Roman"/>
          <w:lang w:val="en-AU"/>
        </w:rPr>
        <w:t>Invite participants</w:t>
      </w:r>
      <w:r>
        <w:rPr>
          <w:rFonts w:eastAsia="Times New Roman"/>
          <w:lang w:val="en-AU"/>
        </w:rPr>
        <w:t xml:space="preserve"> to</w:t>
      </w:r>
      <w:r>
        <w:rPr>
          <w:rFonts w:eastAsia="Times New Roman"/>
        </w:rPr>
        <w:t xml:space="preserve"> </w:t>
      </w:r>
      <w:r w:rsidR="00ED7C45">
        <w:rPr>
          <w:rFonts w:eastAsia="Times New Roman"/>
        </w:rPr>
        <w:t xml:space="preserve">share </w:t>
      </w:r>
      <w:r w:rsidR="001C211B">
        <w:rPr>
          <w:rFonts w:eastAsia="Times New Roman"/>
        </w:rPr>
        <w:t>why they want to be a part of the co-design project</w:t>
      </w:r>
      <w:r w:rsidR="002F0B04">
        <w:rPr>
          <w:rFonts w:eastAsia="Times New Roman"/>
        </w:rPr>
        <w:t>.</w:t>
      </w:r>
    </w:p>
    <w:p w14:paraId="40AF3E62" w14:textId="700B74AA" w:rsidR="00803FEB" w:rsidRPr="00803FEB" w:rsidRDefault="001C211B" w:rsidP="00DC1F8F">
      <w:pPr>
        <w:pStyle w:val="Dotpoints"/>
      </w:pPr>
      <w:r>
        <w:rPr>
          <w:rFonts w:eastAsia="Times New Roman"/>
        </w:rPr>
        <w:t xml:space="preserve">Encourage </w:t>
      </w:r>
      <w:r w:rsidR="002F0B04">
        <w:rPr>
          <w:rFonts w:eastAsia="Times New Roman"/>
        </w:rPr>
        <w:t>storytelling, b</w:t>
      </w:r>
      <w:r>
        <w:rPr>
          <w:rFonts w:eastAsia="Times New Roman"/>
        </w:rPr>
        <w:t xml:space="preserve">ut do not try a </w:t>
      </w:r>
      <w:r w:rsidR="00F43137">
        <w:rPr>
          <w:rFonts w:eastAsia="Times New Roman"/>
        </w:rPr>
        <w:t>force it.</w:t>
      </w:r>
    </w:p>
    <w:p w14:paraId="1592D087" w14:textId="77777777" w:rsidR="00D737D1" w:rsidRDefault="00D737D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76A5DE4E" w14:textId="61DDECDA" w:rsidR="00B534B3" w:rsidRPr="00B534B3" w:rsidRDefault="000E3A2B" w:rsidP="00121DC8">
      <w:pPr>
        <w:pStyle w:val="Heading1"/>
      </w:pPr>
      <w:r>
        <w:lastRenderedPageBreak/>
        <w:t>Warming up at the start of a workshop</w:t>
      </w:r>
      <w:r w:rsidR="00222207">
        <w:t xml:space="preserve"> (1 of 2 cards)</w:t>
      </w:r>
    </w:p>
    <w:p w14:paraId="00B22261" w14:textId="77777777" w:rsidR="000E3A2B" w:rsidRDefault="000E3A2B" w:rsidP="000E3A2B">
      <w:pPr>
        <w:pStyle w:val="Heading4"/>
        <w:rPr>
          <w:rFonts w:eastAsia="Calibri"/>
        </w:rPr>
      </w:pPr>
      <w:r>
        <w:rPr>
          <w:rFonts w:eastAsia="Calibri"/>
        </w:rPr>
        <w:t xml:space="preserve">Aim: </w:t>
      </w:r>
    </w:p>
    <w:p w14:paraId="4CDD9E0E" w14:textId="35140438" w:rsidR="000E3A2B" w:rsidRDefault="000E3A2B" w:rsidP="000E3A2B">
      <w:pPr>
        <w:rPr>
          <w:rFonts w:eastAsia="Calibri"/>
        </w:rPr>
      </w:pPr>
      <w:r>
        <w:rPr>
          <w:rFonts w:eastAsia="Calibri"/>
        </w:rPr>
        <w:t>To focus on participants' strengths and build confidence.</w:t>
      </w:r>
    </w:p>
    <w:p w14:paraId="05912A72" w14:textId="7AD0D8EB" w:rsidR="000E3A2B" w:rsidRDefault="001570E6" w:rsidP="000E3A2B">
      <w:pPr>
        <w:pStyle w:val="Heading4"/>
        <w:rPr>
          <w:rFonts w:eastAsia="Calibri"/>
        </w:rPr>
      </w:pPr>
      <w:r>
        <w:rPr>
          <w:rFonts w:eastAsia="Calibri"/>
        </w:rPr>
        <w:t>Steps</w:t>
      </w:r>
      <w:r w:rsidR="000E3A2B">
        <w:rPr>
          <w:rFonts w:eastAsia="Calibri"/>
        </w:rPr>
        <w:t>:</w:t>
      </w:r>
    </w:p>
    <w:p w14:paraId="5B5F92CF" w14:textId="1A93D16F" w:rsidR="000E3A2B" w:rsidRPr="00B534B3" w:rsidRDefault="00C46172" w:rsidP="000E3A2B">
      <w:pPr>
        <w:pStyle w:val="Dotpoints"/>
      </w:pPr>
      <w:r>
        <w:t xml:space="preserve">As </w:t>
      </w:r>
      <w:r w:rsidR="00087F51">
        <w:t xml:space="preserve">the </w:t>
      </w:r>
      <w:r>
        <w:t>group</w:t>
      </w:r>
      <w:r w:rsidR="00FE0D8C">
        <w:t>,</w:t>
      </w:r>
      <w:r>
        <w:t xml:space="preserve"> </w:t>
      </w:r>
      <w:r w:rsidR="0023429A">
        <w:t xml:space="preserve">the below question: </w:t>
      </w:r>
    </w:p>
    <w:p w14:paraId="789650A5" w14:textId="0F0C8B23" w:rsidR="00B534B3" w:rsidRPr="00087F51" w:rsidRDefault="00B534B3" w:rsidP="0023429A">
      <w:pPr>
        <w:pStyle w:val="Dotpoints"/>
        <w:numPr>
          <w:ilvl w:val="2"/>
          <w:numId w:val="16"/>
        </w:numPr>
      </w:pPr>
      <w:r w:rsidRPr="00B534B3">
        <w:rPr>
          <w:lang w:val="en-AU"/>
        </w:rPr>
        <w:t>What is something that you are proud of about advocating for yourself, someone you care for, or the disability community?</w:t>
      </w:r>
    </w:p>
    <w:p w14:paraId="0F813421" w14:textId="096E2D98" w:rsidR="00087F51" w:rsidRPr="000E3A2B" w:rsidRDefault="00087F51" w:rsidP="00087F51">
      <w:pPr>
        <w:pStyle w:val="Dotpoints"/>
        <w:numPr>
          <w:ilvl w:val="1"/>
          <w:numId w:val="16"/>
        </w:numPr>
      </w:pPr>
      <w:r>
        <w:rPr>
          <w:lang w:val="en-AU"/>
        </w:rPr>
        <w:t>Ask the group who is comfortable sharing their answer</w:t>
      </w:r>
      <w:r w:rsidR="00FE0D8C">
        <w:rPr>
          <w:lang w:val="en-AU"/>
        </w:rPr>
        <w:t>s</w:t>
      </w:r>
      <w:r w:rsidR="00054378">
        <w:rPr>
          <w:lang w:val="en-AU"/>
        </w:rPr>
        <w:t>.</w:t>
      </w:r>
    </w:p>
    <w:p w14:paraId="6DEF2B7B" w14:textId="039A649A" w:rsidR="00D737D1" w:rsidRDefault="00D737D1" w:rsidP="00D737D1">
      <w:pPr>
        <w:rPr>
          <w:rFonts w:eastAsia="Calibri"/>
        </w:rPr>
      </w:pPr>
    </w:p>
    <w:p w14:paraId="152AB694" w14:textId="77777777" w:rsidR="00222207" w:rsidRDefault="00222207">
      <w:pPr>
        <w:spacing w:after="0" w:line="240" w:lineRule="auto"/>
        <w:rPr>
          <w:rFonts w:eastAsia="Calibri"/>
        </w:rPr>
      </w:pPr>
    </w:p>
    <w:p w14:paraId="13CCCDAF" w14:textId="77777777" w:rsidR="00222207" w:rsidRDefault="00222207">
      <w:pPr>
        <w:spacing w:after="0" w:line="240" w:lineRule="auto"/>
        <w:rPr>
          <w:rFonts w:eastAsia="Calibri"/>
        </w:rPr>
      </w:pPr>
    </w:p>
    <w:p w14:paraId="71A39119" w14:textId="77777777" w:rsidR="00222207" w:rsidRDefault="00222207">
      <w:pPr>
        <w:spacing w:after="0" w:line="240" w:lineRule="auto"/>
        <w:rPr>
          <w:rFonts w:eastAsia="Calibri"/>
        </w:rPr>
      </w:pPr>
    </w:p>
    <w:p w14:paraId="168283F6" w14:textId="77777777" w:rsidR="00222207" w:rsidRDefault="00222207">
      <w:pPr>
        <w:spacing w:after="0" w:line="240" w:lineRule="auto"/>
        <w:rPr>
          <w:rFonts w:eastAsia="Calibri"/>
        </w:rPr>
      </w:pPr>
    </w:p>
    <w:p w14:paraId="1B2601FF" w14:textId="77777777" w:rsidR="00222207" w:rsidRDefault="00222207">
      <w:pPr>
        <w:spacing w:after="0" w:line="240" w:lineRule="auto"/>
        <w:rPr>
          <w:rFonts w:eastAsia="Calibri"/>
        </w:rPr>
      </w:pPr>
    </w:p>
    <w:p w14:paraId="551207F0" w14:textId="77777777" w:rsidR="00D737D1" w:rsidRDefault="00222207" w:rsidP="00222207">
      <w:pPr>
        <w:pStyle w:val="Heading2"/>
        <w:rPr>
          <w:rFonts w:eastAsia="Calibri"/>
        </w:rPr>
      </w:pPr>
      <w:r w:rsidRPr="00121DC8">
        <w:rPr>
          <w:rStyle w:val="Heading1Char"/>
          <w:rFonts w:eastAsia="Calibri"/>
        </w:rPr>
        <w:lastRenderedPageBreak/>
        <w:t>Warming up at the start of a workshop (1 of 2 cards)</w:t>
      </w:r>
      <w:r w:rsidRPr="00222207">
        <w:rPr>
          <w:rFonts w:eastAsia="Calibri"/>
          <w:noProof/>
        </w:rPr>
        <w:t xml:space="preserve"> </w:t>
      </w:r>
      <w:r>
        <w:rPr>
          <w:rFonts w:eastAsia="Calibri"/>
          <w:noProof/>
        </w:rPr>
        <w:drawing>
          <wp:inline distT="0" distB="0" distL="0" distR="0" wp14:anchorId="2FD3B5D3" wp14:editId="5AF834C1">
            <wp:extent cx="5969000" cy="3944470"/>
            <wp:effectExtent l="0" t="0" r="0" b="5715"/>
            <wp:docPr id="2" name="Picture 2" descr="A picture of an activity card called warm up activity. The picture has text that says o&#9;What is something that you are proud of about advocating for yourself, someone you care for, or the disability community? There is a sign that says &quot;change is in our hand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of an activity card called warm up activity. The picture has text that says o&#9;What is something that you are proud of about advocating for yourself, someone you care for, or the disability community? There is a sign that says &quot;change is in our hands&quot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63" cy="401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7D1">
        <w:rPr>
          <w:rFonts w:eastAsia="Calibri"/>
        </w:rPr>
        <w:br w:type="page"/>
      </w:r>
    </w:p>
    <w:p w14:paraId="017ADEF8" w14:textId="59DA8B39" w:rsidR="00CF6C0D" w:rsidRPr="000D691E" w:rsidRDefault="009F24E7" w:rsidP="00121DC8">
      <w:pPr>
        <w:pStyle w:val="Heading1"/>
      </w:pPr>
      <w:r>
        <w:lastRenderedPageBreak/>
        <w:t xml:space="preserve">Sharing research </w:t>
      </w:r>
      <w:r w:rsidR="002D650A">
        <w:t>(1 of 2 cards)</w:t>
      </w:r>
    </w:p>
    <w:p w14:paraId="5D82CF7C" w14:textId="1D035F25" w:rsidR="003B078B" w:rsidRDefault="003B078B" w:rsidP="003B078B">
      <w:pPr>
        <w:pStyle w:val="Heading4"/>
        <w:rPr>
          <w:rFonts w:eastAsia="Calibri"/>
        </w:rPr>
      </w:pPr>
      <w:r>
        <w:rPr>
          <w:rFonts w:eastAsia="Calibri"/>
        </w:rPr>
        <w:t xml:space="preserve">Activity name: </w:t>
      </w:r>
    </w:p>
    <w:p w14:paraId="7DAB2075" w14:textId="2D437846" w:rsidR="003B078B" w:rsidRDefault="003B078B" w:rsidP="003B078B">
      <w:pPr>
        <w:rPr>
          <w:rFonts w:eastAsia="Calibri"/>
        </w:rPr>
      </w:pPr>
      <w:r>
        <w:rPr>
          <w:rFonts w:eastAsia="Calibri"/>
        </w:rPr>
        <w:t>Research Gallery</w:t>
      </w:r>
    </w:p>
    <w:p w14:paraId="4A2B9341" w14:textId="42317039" w:rsidR="00922D97" w:rsidRDefault="00922D97" w:rsidP="00922D97">
      <w:pPr>
        <w:pStyle w:val="Heading4"/>
        <w:rPr>
          <w:rFonts w:eastAsia="Calibri"/>
        </w:rPr>
      </w:pPr>
      <w:r>
        <w:rPr>
          <w:rFonts w:eastAsia="Calibri"/>
        </w:rPr>
        <w:t xml:space="preserve">Aim: </w:t>
      </w:r>
    </w:p>
    <w:p w14:paraId="04BCFAC9" w14:textId="4DE98DBB" w:rsidR="00922D97" w:rsidRDefault="00922D97" w:rsidP="00922D97">
      <w:pPr>
        <w:rPr>
          <w:rFonts w:eastAsia="Calibri"/>
        </w:rPr>
      </w:pPr>
      <w:r>
        <w:rPr>
          <w:rFonts w:eastAsia="Calibri"/>
        </w:rPr>
        <w:t xml:space="preserve">To share research or background information with </w:t>
      </w:r>
      <w:r w:rsidR="003B078B">
        <w:rPr>
          <w:rFonts w:eastAsia="Calibri"/>
        </w:rPr>
        <w:t>participants</w:t>
      </w:r>
      <w:r>
        <w:rPr>
          <w:rFonts w:eastAsia="Calibri"/>
        </w:rPr>
        <w:t xml:space="preserve"> in an accessible and creative way. </w:t>
      </w:r>
    </w:p>
    <w:p w14:paraId="60EDA026" w14:textId="77777777" w:rsidR="00922D97" w:rsidRDefault="00922D97" w:rsidP="00922D97">
      <w:pPr>
        <w:pStyle w:val="Heading4"/>
        <w:rPr>
          <w:rFonts w:eastAsia="Calibri"/>
        </w:rPr>
      </w:pPr>
      <w:r>
        <w:rPr>
          <w:rFonts w:eastAsia="Calibri"/>
        </w:rPr>
        <w:t>Steps:</w:t>
      </w:r>
    </w:p>
    <w:p w14:paraId="2CB77E52" w14:textId="3890C733" w:rsidR="00922D97" w:rsidRDefault="00520769" w:rsidP="00922D97">
      <w:pPr>
        <w:pStyle w:val="Dotpoints"/>
        <w:numPr>
          <w:ilvl w:val="1"/>
          <w:numId w:val="16"/>
        </w:numPr>
      </w:pPr>
      <w:r>
        <w:t xml:space="preserve">Review the research you have </w:t>
      </w:r>
      <w:r w:rsidR="00212E67">
        <w:t>that supports your project.</w:t>
      </w:r>
    </w:p>
    <w:p w14:paraId="0C897BA7" w14:textId="6D5E0488" w:rsidR="00C51E2F" w:rsidRDefault="00C51E2F" w:rsidP="00C51E2F">
      <w:pPr>
        <w:pStyle w:val="Dotpoints"/>
        <w:numPr>
          <w:ilvl w:val="1"/>
          <w:numId w:val="16"/>
        </w:numPr>
      </w:pPr>
      <w:r>
        <w:t>Make sure the written content is in</w:t>
      </w:r>
      <w:r w:rsidR="009A0FED">
        <w:t xml:space="preserve"> plain language</w:t>
      </w:r>
      <w:r>
        <w:t>.</w:t>
      </w:r>
    </w:p>
    <w:p w14:paraId="0170A79B" w14:textId="77777777" w:rsidR="00222207" w:rsidRDefault="00222207" w:rsidP="002D650A">
      <w:pPr>
        <w:pStyle w:val="Heading2"/>
        <w:rPr>
          <w:rFonts w:eastAsia="Calibri"/>
        </w:rPr>
      </w:pPr>
    </w:p>
    <w:p w14:paraId="387114F2" w14:textId="77777777" w:rsidR="00222207" w:rsidRDefault="00222207" w:rsidP="002D650A">
      <w:pPr>
        <w:pStyle w:val="Heading2"/>
        <w:rPr>
          <w:rFonts w:eastAsia="Calibri"/>
        </w:rPr>
      </w:pPr>
    </w:p>
    <w:p w14:paraId="5EEBB2B7" w14:textId="301BE01A" w:rsidR="002D650A" w:rsidRDefault="002D650A" w:rsidP="00121DC8">
      <w:pPr>
        <w:pStyle w:val="Heading1"/>
      </w:pPr>
      <w:r>
        <w:lastRenderedPageBreak/>
        <w:t>Sharing research (2 of 2 cards)</w:t>
      </w:r>
    </w:p>
    <w:p w14:paraId="104CCC58" w14:textId="7EFF9395" w:rsidR="002D650A" w:rsidRDefault="002D650A" w:rsidP="002D650A">
      <w:pPr>
        <w:pStyle w:val="Heading4"/>
        <w:rPr>
          <w:rFonts w:eastAsia="Calibri"/>
        </w:rPr>
      </w:pPr>
      <w:r>
        <w:rPr>
          <w:rFonts w:eastAsia="Calibri"/>
        </w:rPr>
        <w:t>Steps continued:</w:t>
      </w:r>
    </w:p>
    <w:p w14:paraId="5CEB0948" w14:textId="08510486" w:rsidR="002D650A" w:rsidRDefault="00C759C3" w:rsidP="002D650A">
      <w:pPr>
        <w:pStyle w:val="Dotpoints"/>
        <w:numPr>
          <w:ilvl w:val="1"/>
          <w:numId w:val="16"/>
        </w:numPr>
      </w:pPr>
      <w:r>
        <w:t>Design</w:t>
      </w:r>
      <w:r w:rsidR="00B54384">
        <w:t xml:space="preserve"> </w:t>
      </w:r>
      <w:r>
        <w:t xml:space="preserve">parts of </w:t>
      </w:r>
      <w:r w:rsidR="00B54384">
        <w:t xml:space="preserve">your </w:t>
      </w:r>
      <w:r w:rsidR="002D650A">
        <w:t>research content in</w:t>
      </w:r>
      <w:r w:rsidR="00B54384">
        <w:t xml:space="preserve"> differen</w:t>
      </w:r>
      <w:r>
        <w:t>t formats, such as</w:t>
      </w:r>
      <w:r w:rsidR="002D650A">
        <w:t>:</w:t>
      </w:r>
    </w:p>
    <w:p w14:paraId="3FCFF116" w14:textId="77777777" w:rsidR="002D650A" w:rsidRDefault="002D650A" w:rsidP="002D650A">
      <w:pPr>
        <w:pStyle w:val="Dotpoints"/>
        <w:numPr>
          <w:ilvl w:val="2"/>
          <w:numId w:val="16"/>
        </w:numPr>
      </w:pPr>
      <w:r>
        <w:t>pictures, diagrams, or drawings</w:t>
      </w:r>
    </w:p>
    <w:p w14:paraId="58BB67F2" w14:textId="0711C9C3" w:rsidR="00B32E1C" w:rsidRDefault="00B32E1C" w:rsidP="002D650A">
      <w:pPr>
        <w:pStyle w:val="Dotpoints"/>
        <w:numPr>
          <w:ilvl w:val="2"/>
          <w:numId w:val="16"/>
        </w:numPr>
      </w:pPr>
      <w:r>
        <w:t xml:space="preserve">large posters with important statements about </w:t>
      </w:r>
      <w:r w:rsidR="00A62370">
        <w:t>what the research shows</w:t>
      </w:r>
    </w:p>
    <w:p w14:paraId="2760C258" w14:textId="0BC9EDA3" w:rsidR="002D650A" w:rsidRDefault="00C759C3" w:rsidP="002D650A">
      <w:pPr>
        <w:pStyle w:val="Dotpoints"/>
        <w:numPr>
          <w:ilvl w:val="2"/>
          <w:numId w:val="16"/>
        </w:numPr>
      </w:pPr>
      <w:r>
        <w:t xml:space="preserve">audio recordings of important information, </w:t>
      </w:r>
      <w:r w:rsidR="00E0215B">
        <w:t>quotes,</w:t>
      </w:r>
      <w:r>
        <w:t xml:space="preserve"> or stories</w:t>
      </w:r>
    </w:p>
    <w:p w14:paraId="44C5A656" w14:textId="26FD2A8A" w:rsidR="00E0215B" w:rsidRDefault="00E0215B" w:rsidP="002D650A">
      <w:pPr>
        <w:pStyle w:val="Dotpoints"/>
        <w:numPr>
          <w:ilvl w:val="2"/>
          <w:numId w:val="16"/>
        </w:numPr>
      </w:pPr>
      <w:r>
        <w:t>video team members and other people sharing what</w:t>
      </w:r>
      <w:r w:rsidR="00F0245B">
        <w:t xml:space="preserve"> the information means to them</w:t>
      </w:r>
    </w:p>
    <w:p w14:paraId="47F92C3F" w14:textId="58FC11A8" w:rsidR="00F0245B" w:rsidRDefault="00E15E6F" w:rsidP="002D650A">
      <w:pPr>
        <w:pStyle w:val="Dotpoints"/>
        <w:numPr>
          <w:ilvl w:val="2"/>
          <w:numId w:val="16"/>
        </w:numPr>
      </w:pPr>
      <w:r>
        <w:t>brainstorm with your team other creative ways to communicate your research</w:t>
      </w:r>
    </w:p>
    <w:p w14:paraId="463E36CF" w14:textId="20ADB129" w:rsidR="00E15E6F" w:rsidRDefault="00E15E6F" w:rsidP="00E15E6F">
      <w:pPr>
        <w:pStyle w:val="Dotpoints"/>
        <w:numPr>
          <w:ilvl w:val="1"/>
          <w:numId w:val="16"/>
        </w:numPr>
      </w:pPr>
      <w:r>
        <w:t>Create a display or exhibition of your designed research content.</w:t>
      </w:r>
    </w:p>
    <w:p w14:paraId="03202987" w14:textId="28466678" w:rsidR="00D737D1" w:rsidRPr="00A62370" w:rsidRDefault="00E15E6F" w:rsidP="00A62370">
      <w:pPr>
        <w:pStyle w:val="Dotpoints"/>
        <w:numPr>
          <w:ilvl w:val="1"/>
          <w:numId w:val="16"/>
        </w:numPr>
      </w:pPr>
      <w:r>
        <w:t xml:space="preserve">Invite participants to move around the room </w:t>
      </w:r>
      <w:r w:rsidR="00A62370">
        <w:t>in their own time and discuss what they think with each other (make sure the room is clear of tables for easy access)</w:t>
      </w:r>
      <w:r w:rsidR="00B32E1C">
        <w:t xml:space="preserve"> </w:t>
      </w:r>
      <w:r w:rsidR="00D737D1" w:rsidRPr="00A62370">
        <w:br w:type="page"/>
      </w:r>
    </w:p>
    <w:p w14:paraId="64D4E415" w14:textId="0B5A9570" w:rsidR="00CF6C0D" w:rsidRPr="00121DC8" w:rsidRDefault="009F24E7" w:rsidP="00121DC8">
      <w:pPr>
        <w:pStyle w:val="Heading1"/>
      </w:pPr>
      <w:r>
        <w:lastRenderedPageBreak/>
        <w:t>Comin</w:t>
      </w:r>
      <w:r w:rsidRPr="00121DC8">
        <w:t>g up with ideas</w:t>
      </w:r>
      <w:r w:rsidR="00222207" w:rsidRPr="00121DC8">
        <w:t xml:space="preserve"> (</w:t>
      </w:r>
      <w:r w:rsidR="00755FF3" w:rsidRPr="00121DC8">
        <w:t xml:space="preserve">Journey Map </w:t>
      </w:r>
      <w:r w:rsidR="00222207" w:rsidRPr="00121DC8">
        <w:t>1 of 2 cards)</w:t>
      </w:r>
    </w:p>
    <w:p w14:paraId="5418F295" w14:textId="77777777" w:rsidR="00776A25" w:rsidRDefault="00776A25" w:rsidP="00776A25">
      <w:pPr>
        <w:pStyle w:val="Heading4"/>
        <w:rPr>
          <w:rFonts w:eastAsia="Calibri"/>
        </w:rPr>
      </w:pPr>
      <w:r>
        <w:rPr>
          <w:rFonts w:eastAsia="Calibri"/>
        </w:rPr>
        <w:t xml:space="preserve">Activity name: </w:t>
      </w:r>
    </w:p>
    <w:p w14:paraId="5C1F32B7" w14:textId="5C0ED0B8" w:rsidR="00776A25" w:rsidRDefault="00776A25" w:rsidP="00776A25">
      <w:pPr>
        <w:rPr>
          <w:rFonts w:eastAsia="Calibri"/>
        </w:rPr>
      </w:pPr>
      <w:r>
        <w:rPr>
          <w:rFonts w:eastAsia="Calibri"/>
        </w:rPr>
        <w:t>Journey map</w:t>
      </w:r>
    </w:p>
    <w:p w14:paraId="33E98899" w14:textId="77777777" w:rsidR="00776A25" w:rsidRDefault="00776A25" w:rsidP="00776A25">
      <w:pPr>
        <w:pStyle w:val="Heading4"/>
        <w:rPr>
          <w:rFonts w:eastAsia="Calibri"/>
        </w:rPr>
      </w:pPr>
      <w:r>
        <w:rPr>
          <w:rFonts w:eastAsia="Calibri"/>
        </w:rPr>
        <w:t xml:space="preserve">Aim: </w:t>
      </w:r>
    </w:p>
    <w:p w14:paraId="212A2190" w14:textId="44CEA8DA" w:rsidR="00776A25" w:rsidRDefault="00666E15" w:rsidP="00776A25">
      <w:pPr>
        <w:rPr>
          <w:rFonts w:eastAsia="Calibri"/>
        </w:rPr>
      </w:pPr>
      <w:r>
        <w:rPr>
          <w:rFonts w:eastAsia="Calibri"/>
        </w:rPr>
        <w:t xml:space="preserve">To explore all the steps of using your service and </w:t>
      </w:r>
      <w:r w:rsidR="00A53307">
        <w:rPr>
          <w:rFonts w:eastAsia="Calibri"/>
        </w:rPr>
        <w:t>find</w:t>
      </w:r>
      <w:r>
        <w:rPr>
          <w:rFonts w:eastAsia="Calibri"/>
        </w:rPr>
        <w:t xml:space="preserve"> </w:t>
      </w:r>
      <w:r w:rsidR="00A53307">
        <w:rPr>
          <w:rFonts w:eastAsia="Calibri"/>
        </w:rPr>
        <w:t>areas to improve.</w:t>
      </w:r>
    </w:p>
    <w:p w14:paraId="68564BD4" w14:textId="77777777" w:rsidR="00776A25" w:rsidRDefault="00776A25" w:rsidP="00776A25">
      <w:pPr>
        <w:pStyle w:val="Heading4"/>
        <w:rPr>
          <w:rFonts w:eastAsia="Calibri"/>
        </w:rPr>
      </w:pPr>
      <w:r>
        <w:rPr>
          <w:rFonts w:eastAsia="Calibri"/>
        </w:rPr>
        <w:t>Steps:</w:t>
      </w:r>
    </w:p>
    <w:p w14:paraId="5A56F5BD" w14:textId="544797CD" w:rsidR="00D737D1" w:rsidRDefault="004B4570" w:rsidP="00FC7293">
      <w:pPr>
        <w:pStyle w:val="Dotpoints"/>
      </w:pPr>
      <w:r>
        <w:t xml:space="preserve">Decide together on what the journey is about. For example, </w:t>
      </w:r>
      <w:r w:rsidR="000A44ED">
        <w:t xml:space="preserve">going to </w:t>
      </w:r>
      <w:r w:rsidR="000B4564">
        <w:t>the hospital.</w:t>
      </w:r>
    </w:p>
    <w:p w14:paraId="194268BA" w14:textId="1AA7A49A" w:rsidR="004B4570" w:rsidRDefault="000B4564" w:rsidP="00FC7293">
      <w:pPr>
        <w:pStyle w:val="Dotpoints"/>
      </w:pPr>
      <w:r>
        <w:t xml:space="preserve">Decide together who </w:t>
      </w:r>
      <w:r w:rsidR="00A111DF">
        <w:t>we are</w:t>
      </w:r>
      <w:r w:rsidR="00873C91">
        <w:t xml:space="preserve"> focusing on. For example, an autistic person going to the hospital or a carer </w:t>
      </w:r>
      <w:r w:rsidR="00BF7C0C">
        <w:t xml:space="preserve">supporting someone who is going to </w:t>
      </w:r>
      <w:r w:rsidR="000A5BAB">
        <w:t xml:space="preserve">the </w:t>
      </w:r>
      <w:r w:rsidR="00BF7C0C">
        <w:t>hospital.</w:t>
      </w:r>
    </w:p>
    <w:p w14:paraId="6E8776F7" w14:textId="25084EB6" w:rsidR="00BF7C0C" w:rsidRDefault="000A5BAB" w:rsidP="00FC7293">
      <w:pPr>
        <w:pStyle w:val="Dotpoints"/>
      </w:pPr>
      <w:r>
        <w:t xml:space="preserve">Add the main steps of the journey. For example, coming to the hospital, staying in the </w:t>
      </w:r>
      <w:r w:rsidR="00222207">
        <w:t>hospital</w:t>
      </w:r>
      <w:r>
        <w:t>, and going home.</w:t>
      </w:r>
    </w:p>
    <w:p w14:paraId="61A94431" w14:textId="77777777" w:rsidR="00222207" w:rsidRDefault="00222207" w:rsidP="00222207">
      <w:pPr>
        <w:pStyle w:val="Heading2"/>
        <w:rPr>
          <w:rFonts w:eastAsia="Calibri"/>
        </w:rPr>
      </w:pPr>
    </w:p>
    <w:p w14:paraId="667577CB" w14:textId="05B46754" w:rsidR="00222207" w:rsidRPr="000D691E" w:rsidRDefault="00222207" w:rsidP="00121DC8">
      <w:pPr>
        <w:pStyle w:val="Heading1"/>
      </w:pPr>
      <w:r>
        <w:lastRenderedPageBreak/>
        <w:t xml:space="preserve">Coming up with ideas </w:t>
      </w:r>
      <w:r w:rsidR="00755FF3">
        <w:t>(Journey Map 2 of 2 cards)</w:t>
      </w:r>
    </w:p>
    <w:p w14:paraId="6EB9BC30" w14:textId="47C15018" w:rsidR="00222207" w:rsidRPr="00222207" w:rsidRDefault="00222207" w:rsidP="00222207">
      <w:pPr>
        <w:pStyle w:val="Heading4"/>
        <w:rPr>
          <w:rFonts w:eastAsia="Calibri"/>
        </w:rPr>
      </w:pPr>
      <w:r>
        <w:rPr>
          <w:rFonts w:eastAsia="Calibri"/>
        </w:rPr>
        <w:t xml:space="preserve">Steps continued: </w:t>
      </w:r>
    </w:p>
    <w:p w14:paraId="30EA1B85" w14:textId="49C4313B" w:rsidR="000A5BAB" w:rsidRDefault="000A5BAB" w:rsidP="00FC7293">
      <w:pPr>
        <w:pStyle w:val="Dotpoints"/>
      </w:pPr>
      <w:r>
        <w:t xml:space="preserve">Describe </w:t>
      </w:r>
      <w:r w:rsidR="007C5841">
        <w:t xml:space="preserve">what happens at each step. Discuss </w:t>
      </w:r>
      <w:r w:rsidR="005D5F01">
        <w:t>the staff we meet, the things we need, and the steps in each stage.</w:t>
      </w:r>
    </w:p>
    <w:p w14:paraId="7B28A41A" w14:textId="709BDFA9" w:rsidR="005D5F01" w:rsidRDefault="005D5F01" w:rsidP="00FC7293">
      <w:pPr>
        <w:pStyle w:val="Dotpoints"/>
      </w:pPr>
      <w:r>
        <w:t xml:space="preserve">Add at each stage how the person is feeling </w:t>
      </w:r>
      <w:r w:rsidR="0025790B">
        <w:t xml:space="preserve">and </w:t>
      </w:r>
      <w:r>
        <w:t xml:space="preserve">what is making it hard or easy </w:t>
      </w:r>
      <w:r w:rsidR="00283BB6">
        <w:t>to use the service.</w:t>
      </w:r>
    </w:p>
    <w:p w14:paraId="6DC57364" w14:textId="1758849F" w:rsidR="00283BB6" w:rsidRDefault="0025790B" w:rsidP="00FC7293">
      <w:pPr>
        <w:pStyle w:val="Dotpoints"/>
      </w:pPr>
      <w:r>
        <w:t xml:space="preserve">There are many ways to design how your journey map looks. Try this template to get started at </w:t>
      </w:r>
      <w:hyperlink r:id="rId12" w:history="1">
        <w:r w:rsidRPr="0025790B">
          <w:rPr>
            <w:rStyle w:val="Hyperlink"/>
          </w:rPr>
          <w:t>this link on the Service Design Tools website</w:t>
        </w:r>
      </w:hyperlink>
    </w:p>
    <w:p w14:paraId="7C7DD081" w14:textId="77777777" w:rsidR="00D737D1" w:rsidRDefault="00D737D1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7DD2D97A" w14:textId="3B7B489B" w:rsidR="00CF6C0D" w:rsidRPr="000D691E" w:rsidRDefault="008A00FD" w:rsidP="00121DC8">
      <w:pPr>
        <w:pStyle w:val="Heading1"/>
      </w:pPr>
      <w:r>
        <w:lastRenderedPageBreak/>
        <w:t>Coming up with ideas</w:t>
      </w:r>
      <w:r w:rsidR="00755FF3">
        <w:t xml:space="preserve"> (Scenario 1 of 2 cards) </w:t>
      </w:r>
    </w:p>
    <w:p w14:paraId="184A5920" w14:textId="77777777" w:rsidR="00A53307" w:rsidRDefault="00A53307" w:rsidP="00A53307">
      <w:pPr>
        <w:pStyle w:val="Heading4"/>
        <w:rPr>
          <w:rFonts w:eastAsia="Calibri"/>
        </w:rPr>
      </w:pPr>
      <w:r>
        <w:rPr>
          <w:rFonts w:eastAsia="Calibri"/>
        </w:rPr>
        <w:t xml:space="preserve">Activity name: </w:t>
      </w:r>
    </w:p>
    <w:p w14:paraId="7749E601" w14:textId="3F614473" w:rsidR="00A53307" w:rsidRDefault="00E862AA" w:rsidP="00A53307">
      <w:pPr>
        <w:rPr>
          <w:rFonts w:eastAsia="Calibri"/>
        </w:rPr>
      </w:pPr>
      <w:r>
        <w:rPr>
          <w:rFonts w:eastAsia="Calibri"/>
        </w:rPr>
        <w:t>Scenario</w:t>
      </w:r>
    </w:p>
    <w:p w14:paraId="6909BC35" w14:textId="77777777" w:rsidR="00A53307" w:rsidRDefault="00A53307" w:rsidP="00A53307">
      <w:pPr>
        <w:pStyle w:val="Heading4"/>
        <w:rPr>
          <w:rFonts w:eastAsia="Calibri"/>
        </w:rPr>
      </w:pPr>
      <w:r>
        <w:rPr>
          <w:rFonts w:eastAsia="Calibri"/>
        </w:rPr>
        <w:t xml:space="preserve">Aim: </w:t>
      </w:r>
    </w:p>
    <w:p w14:paraId="3586233B" w14:textId="546644DD" w:rsidR="00A53307" w:rsidRDefault="00A53307" w:rsidP="00A53307">
      <w:pPr>
        <w:rPr>
          <w:rFonts w:eastAsia="Calibri"/>
        </w:rPr>
      </w:pPr>
      <w:r>
        <w:rPr>
          <w:rFonts w:eastAsia="Calibri"/>
        </w:rPr>
        <w:t xml:space="preserve">To </w:t>
      </w:r>
      <w:r w:rsidR="007C5C4E">
        <w:rPr>
          <w:rFonts w:eastAsia="Calibri"/>
        </w:rPr>
        <w:t xml:space="preserve">focus on a situation in your service or </w:t>
      </w:r>
      <w:r w:rsidR="008C2F4D">
        <w:rPr>
          <w:rFonts w:eastAsia="Calibri"/>
        </w:rPr>
        <w:t xml:space="preserve">using a thing (e.g., product or website). </w:t>
      </w:r>
      <w:r w:rsidR="00FC7293">
        <w:rPr>
          <w:rFonts w:eastAsia="Calibri"/>
        </w:rPr>
        <w:t>Discuss how to make the situation better for people.</w:t>
      </w:r>
    </w:p>
    <w:p w14:paraId="76027070" w14:textId="77777777" w:rsidR="00A53307" w:rsidRDefault="00A53307" w:rsidP="00A53307">
      <w:pPr>
        <w:pStyle w:val="Heading4"/>
        <w:rPr>
          <w:rFonts w:eastAsia="Calibri"/>
        </w:rPr>
      </w:pPr>
      <w:r>
        <w:rPr>
          <w:rFonts w:eastAsia="Calibri"/>
        </w:rPr>
        <w:t>Steps:</w:t>
      </w:r>
    </w:p>
    <w:p w14:paraId="52253BB0" w14:textId="3365E449" w:rsidR="00CC6E57" w:rsidRDefault="008A2D4C" w:rsidP="003817AE">
      <w:pPr>
        <w:pStyle w:val="Dotpoints"/>
      </w:pPr>
      <w:r>
        <w:t>Decide together what you are trying to make better. For example</w:t>
      </w:r>
      <w:r w:rsidR="00495E17">
        <w:t xml:space="preserve">, </w:t>
      </w:r>
      <w:r w:rsidR="00CC6E57">
        <w:t xml:space="preserve">giving feedback </w:t>
      </w:r>
      <w:r w:rsidR="00C959DF">
        <w:t>on</w:t>
      </w:r>
      <w:r w:rsidR="00CC6E57">
        <w:t xml:space="preserve"> a service. </w:t>
      </w:r>
    </w:p>
    <w:p w14:paraId="2D4DA5D2" w14:textId="77777777" w:rsidR="007C66D1" w:rsidRDefault="007C66D1" w:rsidP="003817AE">
      <w:pPr>
        <w:pStyle w:val="Dotpoints"/>
      </w:pPr>
      <w:r>
        <w:t>Describe the scene, including the following:</w:t>
      </w:r>
    </w:p>
    <w:p w14:paraId="66CB5649" w14:textId="3E05104B" w:rsidR="001A52AA" w:rsidRDefault="007C66D1" w:rsidP="007C66D1">
      <w:pPr>
        <w:pStyle w:val="Dotpoints"/>
        <w:numPr>
          <w:ilvl w:val="2"/>
          <w:numId w:val="16"/>
        </w:numPr>
      </w:pPr>
      <w:r>
        <w:t xml:space="preserve">Who is the </w:t>
      </w:r>
      <w:r w:rsidR="00C959DF">
        <w:t xml:space="preserve">main </w:t>
      </w:r>
      <w:r>
        <w:t>person</w:t>
      </w:r>
      <w:r w:rsidR="00C959DF">
        <w:t xml:space="preserve"> that is in our scene</w:t>
      </w:r>
      <w:r w:rsidR="001E66B8">
        <w:t>,</w:t>
      </w:r>
      <w:r>
        <w:t xml:space="preserve"> </w:t>
      </w:r>
      <w:r w:rsidR="001A52AA">
        <w:t>and what are they trying to do</w:t>
      </w:r>
      <w:r w:rsidR="001E66B8">
        <w:t>?</w:t>
      </w:r>
    </w:p>
    <w:p w14:paraId="56A06901" w14:textId="01D80FA0" w:rsidR="00A53307" w:rsidRDefault="001E66B8" w:rsidP="007C66D1">
      <w:pPr>
        <w:pStyle w:val="Dotpoints"/>
        <w:numPr>
          <w:ilvl w:val="2"/>
          <w:numId w:val="16"/>
        </w:numPr>
      </w:pPr>
      <w:r>
        <w:t xml:space="preserve">Where is this scene </w:t>
      </w:r>
      <w:r w:rsidR="003034A9">
        <w:t>happening? For example, is it in person or online?</w:t>
      </w:r>
    </w:p>
    <w:p w14:paraId="1B7237CA" w14:textId="22122E9A" w:rsidR="003034A9" w:rsidRPr="00FC7293" w:rsidRDefault="00755FF3" w:rsidP="007C66D1">
      <w:pPr>
        <w:pStyle w:val="Dotpoints"/>
        <w:numPr>
          <w:ilvl w:val="2"/>
          <w:numId w:val="16"/>
        </w:numPr>
      </w:pPr>
      <w:r>
        <w:t>Describe what is happening step by step.</w:t>
      </w:r>
    </w:p>
    <w:p w14:paraId="128839D5" w14:textId="60B9BA32" w:rsidR="00755FF3" w:rsidRPr="000D691E" w:rsidRDefault="00755FF3" w:rsidP="00121DC8">
      <w:pPr>
        <w:pStyle w:val="Heading1"/>
      </w:pPr>
      <w:r>
        <w:lastRenderedPageBreak/>
        <w:t xml:space="preserve">Coming up with ideas (Scenario 2 of 2 cards) </w:t>
      </w:r>
    </w:p>
    <w:p w14:paraId="0F1F54E8" w14:textId="419AD5EC" w:rsidR="00755FF3" w:rsidRDefault="00755FF3" w:rsidP="00755FF3">
      <w:pPr>
        <w:pStyle w:val="Heading4"/>
        <w:rPr>
          <w:rFonts w:eastAsia="Calibri"/>
        </w:rPr>
      </w:pPr>
      <w:r>
        <w:rPr>
          <w:rFonts w:eastAsia="Calibri"/>
        </w:rPr>
        <w:t xml:space="preserve">Steps continued: </w:t>
      </w:r>
    </w:p>
    <w:p w14:paraId="3167E92A" w14:textId="77777777" w:rsidR="00C62CEE" w:rsidRDefault="00C8623D" w:rsidP="00C62CEE">
      <w:pPr>
        <w:pStyle w:val="Dotpoints"/>
      </w:pPr>
      <w:r>
        <w:t xml:space="preserve">Describe who else is there </w:t>
      </w:r>
      <w:r w:rsidR="00FF726E">
        <w:t xml:space="preserve">interacting with our main person. For example, staff or support workers. </w:t>
      </w:r>
    </w:p>
    <w:p w14:paraId="21958102" w14:textId="77777777" w:rsidR="009B5B5E" w:rsidRDefault="00C62CEE" w:rsidP="00C62CEE">
      <w:pPr>
        <w:pStyle w:val="Dotpoints"/>
      </w:pPr>
      <w:r>
        <w:t xml:space="preserve">Add </w:t>
      </w:r>
      <w:r w:rsidRPr="00C62CEE">
        <w:t>drawings</w:t>
      </w:r>
      <w:r w:rsidR="001F30B5">
        <w:t xml:space="preserve"> and</w:t>
      </w:r>
      <w:r w:rsidRPr="00C62CEE">
        <w:t xml:space="preserve"> pictures of the </w:t>
      </w:r>
      <w:r w:rsidR="001F30B5">
        <w:t xml:space="preserve">scene to help </w:t>
      </w:r>
      <w:r w:rsidR="0067132C">
        <w:t>make the scene feel real.</w:t>
      </w:r>
      <w:r w:rsidR="001B6880">
        <w:t xml:space="preserve"> The below image shows images found on the internet to make the scene o</w:t>
      </w:r>
      <w:r w:rsidR="009B5B5E">
        <w:t xml:space="preserve">f giving feedback feel real. </w:t>
      </w:r>
    </w:p>
    <w:p w14:paraId="7C51FFA3" w14:textId="70F59F5D" w:rsidR="00D737D1" w:rsidRPr="00C62CEE" w:rsidRDefault="009B5B5E" w:rsidP="009B5B5E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19EFB47D" wp14:editId="49BB2E63">
            <wp:extent cx="2679065" cy="2226421"/>
            <wp:effectExtent l="0" t="0" r="635" b="0"/>
            <wp:docPr id="3" name="Picture 3" descr="A picture of images found on the internet to make the scene of giving feedback feel real. The images are of a nurse and a person with disability talking, a feedback form, a tablet and someone writing on pap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of images found on the internet to make the scene of giving feedback feel real. The images are of a nurse and a person with disability talking, a feedback form, a tablet and someone writing on paper.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01" cy="231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7D1" w:rsidRPr="00C62CEE">
        <w:rPr>
          <w:rFonts w:eastAsia="Calibri"/>
        </w:rPr>
        <w:br w:type="page"/>
      </w:r>
    </w:p>
    <w:p w14:paraId="57CFE2CB" w14:textId="69098F36" w:rsidR="00CF6C0D" w:rsidRPr="000D691E" w:rsidRDefault="008A00FD" w:rsidP="00121DC8">
      <w:pPr>
        <w:pStyle w:val="Heading1"/>
      </w:pPr>
      <w:r>
        <w:lastRenderedPageBreak/>
        <w:t>Testing ideas</w:t>
      </w:r>
      <w:r w:rsidR="002A0B26">
        <w:t xml:space="preserve"> (Storyboard 1 of 2 cards)</w:t>
      </w:r>
    </w:p>
    <w:p w14:paraId="56442474" w14:textId="77777777" w:rsidR="00007523" w:rsidRDefault="00007523" w:rsidP="00007523">
      <w:pPr>
        <w:pStyle w:val="Heading4"/>
        <w:rPr>
          <w:rFonts w:eastAsia="Calibri"/>
        </w:rPr>
      </w:pPr>
      <w:r>
        <w:rPr>
          <w:rFonts w:eastAsia="Calibri"/>
        </w:rPr>
        <w:t xml:space="preserve">Activity name: </w:t>
      </w:r>
    </w:p>
    <w:p w14:paraId="0F37492A" w14:textId="56A2C6FE" w:rsidR="00007523" w:rsidRDefault="00CB1982" w:rsidP="00007523">
      <w:pPr>
        <w:rPr>
          <w:rFonts w:eastAsia="Calibri"/>
        </w:rPr>
      </w:pPr>
      <w:r>
        <w:rPr>
          <w:rFonts w:eastAsia="Calibri"/>
        </w:rPr>
        <w:t>Storyboard</w:t>
      </w:r>
    </w:p>
    <w:p w14:paraId="56FE8D9F" w14:textId="77777777" w:rsidR="00007523" w:rsidRDefault="00007523" w:rsidP="00007523">
      <w:pPr>
        <w:pStyle w:val="Heading4"/>
        <w:rPr>
          <w:rFonts w:eastAsia="Calibri"/>
        </w:rPr>
      </w:pPr>
      <w:r>
        <w:rPr>
          <w:rFonts w:eastAsia="Calibri"/>
        </w:rPr>
        <w:t xml:space="preserve">Aim: </w:t>
      </w:r>
    </w:p>
    <w:p w14:paraId="5FA5DC98" w14:textId="08835CEF" w:rsidR="00DD667B" w:rsidRPr="00DD667B" w:rsidRDefault="0033197D" w:rsidP="0033197D">
      <w:pPr>
        <w:rPr>
          <w:rFonts w:eastAsia="Calibri"/>
        </w:rPr>
      </w:pPr>
      <w:r>
        <w:rPr>
          <w:rFonts w:eastAsia="Calibri"/>
        </w:rPr>
        <w:t xml:space="preserve">To </w:t>
      </w:r>
      <w:r w:rsidR="00DD667B" w:rsidRPr="00DD667B">
        <w:rPr>
          <w:rFonts w:eastAsia="Calibri"/>
        </w:rPr>
        <w:t>help you visuali</w:t>
      </w:r>
      <w:r>
        <w:rPr>
          <w:rFonts w:eastAsia="Calibri"/>
        </w:rPr>
        <w:t>s</w:t>
      </w:r>
      <w:r w:rsidR="00DD667B" w:rsidRPr="00DD667B">
        <w:rPr>
          <w:rFonts w:eastAsia="Calibri"/>
        </w:rPr>
        <w:t xml:space="preserve">e your </w:t>
      </w:r>
      <w:r>
        <w:rPr>
          <w:rFonts w:eastAsia="Calibri"/>
        </w:rPr>
        <w:t>idea</w:t>
      </w:r>
      <w:r w:rsidR="00DD667B" w:rsidRPr="00DD667B">
        <w:rPr>
          <w:rFonts w:eastAsia="Calibri"/>
        </w:rPr>
        <w:t xml:space="preserve"> from start to finish.</w:t>
      </w:r>
      <w:r>
        <w:rPr>
          <w:rFonts w:eastAsia="Calibri"/>
        </w:rPr>
        <w:t xml:space="preserve"> A creative way to share your idea with other people to get feedback. </w:t>
      </w:r>
    </w:p>
    <w:p w14:paraId="5C7E610D" w14:textId="77777777" w:rsidR="00007523" w:rsidRDefault="00007523" w:rsidP="00007523">
      <w:pPr>
        <w:pStyle w:val="Heading4"/>
        <w:rPr>
          <w:rFonts w:eastAsia="Calibri"/>
        </w:rPr>
      </w:pPr>
      <w:r>
        <w:rPr>
          <w:rFonts w:eastAsia="Calibri"/>
        </w:rPr>
        <w:t>Steps:</w:t>
      </w:r>
    </w:p>
    <w:p w14:paraId="5FB37A3C" w14:textId="59827235" w:rsidR="00D737D1" w:rsidRDefault="00F6694C" w:rsidP="00F6694C">
      <w:pPr>
        <w:pStyle w:val="Dotpoints"/>
      </w:pPr>
      <w:r>
        <w:t xml:space="preserve">Decide together what part of your idea you want to </w:t>
      </w:r>
      <w:r w:rsidR="002727B4">
        <w:t>storyboard and test.</w:t>
      </w:r>
    </w:p>
    <w:p w14:paraId="30017598" w14:textId="563CC87D" w:rsidR="002727B4" w:rsidRPr="00071582" w:rsidRDefault="00071582" w:rsidP="00F6694C">
      <w:pPr>
        <w:pStyle w:val="Dotpoints"/>
      </w:pPr>
      <w:r>
        <w:rPr>
          <w:lang w:val="en-AU"/>
        </w:rPr>
        <w:t>D</w:t>
      </w:r>
      <w:r w:rsidRPr="00071582">
        <w:rPr>
          <w:lang w:val="en-AU"/>
        </w:rPr>
        <w:t>rawing how your idea</w:t>
      </w:r>
      <w:r>
        <w:rPr>
          <w:lang w:val="en-AU"/>
        </w:rPr>
        <w:t xml:space="preserve"> </w:t>
      </w:r>
      <w:r w:rsidRPr="00071582">
        <w:rPr>
          <w:lang w:val="en-AU"/>
        </w:rPr>
        <w:t>work</w:t>
      </w:r>
      <w:r>
        <w:rPr>
          <w:lang w:val="en-AU"/>
        </w:rPr>
        <w:t>s</w:t>
      </w:r>
      <w:r w:rsidRPr="00071582">
        <w:rPr>
          <w:lang w:val="en-AU"/>
        </w:rPr>
        <w:t>. Use a series of comic book-style frames for your drawing. </w:t>
      </w:r>
    </w:p>
    <w:p w14:paraId="75F43C04" w14:textId="1BCDBCF8" w:rsidR="002A0B26" w:rsidRDefault="00071582" w:rsidP="00F6694C">
      <w:pPr>
        <w:pStyle w:val="Dotpoints"/>
        <w:rPr>
          <w:lang w:val="en-AU"/>
        </w:rPr>
      </w:pPr>
      <w:r>
        <w:rPr>
          <w:lang w:val="en-AU"/>
        </w:rPr>
        <w:t>Think about</w:t>
      </w:r>
      <w:r w:rsidR="00B84A14">
        <w:rPr>
          <w:lang w:val="en-AU"/>
        </w:rPr>
        <w:t xml:space="preserve"> including someone who is good at drawing and have participants tell them what to draw. </w:t>
      </w:r>
    </w:p>
    <w:p w14:paraId="3ED725AC" w14:textId="77777777" w:rsidR="002A0B26" w:rsidRDefault="002A0B26">
      <w:pPr>
        <w:spacing w:after="0" w:line="240" w:lineRule="auto"/>
        <w:rPr>
          <w:rFonts w:eastAsia="Calibri"/>
          <w:sz w:val="24"/>
        </w:rPr>
      </w:pPr>
      <w:r>
        <w:br w:type="page"/>
      </w:r>
    </w:p>
    <w:p w14:paraId="5F907130" w14:textId="77777777" w:rsidR="002A0B26" w:rsidRPr="000D691E" w:rsidRDefault="002A0B26" w:rsidP="00121DC8">
      <w:pPr>
        <w:pStyle w:val="Heading1"/>
      </w:pPr>
      <w:r>
        <w:lastRenderedPageBreak/>
        <w:t>Testing ideas (Storyboard 1 of 2 cards)</w:t>
      </w:r>
    </w:p>
    <w:p w14:paraId="680D73FC" w14:textId="77B1E912" w:rsidR="002A0B26" w:rsidRDefault="002A0B26" w:rsidP="002A0B26">
      <w:pPr>
        <w:rPr>
          <w:rFonts w:eastAsia="Calibri"/>
        </w:rPr>
      </w:pPr>
      <w:r>
        <w:rPr>
          <w:rFonts w:eastAsia="Calibri"/>
        </w:rPr>
        <w:t xml:space="preserve">A storyboard can be simple or full of detail. Below is an example of what storyboards can look like. </w:t>
      </w:r>
    </w:p>
    <w:p w14:paraId="6CF8B1E6" w14:textId="520AF826" w:rsidR="00071582" w:rsidRPr="00BC598E" w:rsidRDefault="005B2198" w:rsidP="002A0B26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797DF201" wp14:editId="7EC547E2">
            <wp:extent cx="6770370" cy="3124200"/>
            <wp:effectExtent l="0" t="0" r="0" b="0"/>
            <wp:docPr id="4" name="Picture 4" descr="A picture of two example storyboards. One looks like a cartoon. The other storyboard is post it notes with drawings on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of two example storyboards. One looks like a cartoon. The other storyboard is post it notes with drawings on them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699" cy="313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582" w:rsidRPr="00BC598E" w:rsidSect="00426AF3">
      <w:pgSz w:w="11900" w:h="8400" w:orient="landscape"/>
      <w:pgMar w:top="720" w:right="720" w:bottom="720" w:left="720" w:header="709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DE5CE" w14:textId="77777777" w:rsidR="009A45A0" w:rsidRDefault="009A45A0" w:rsidP="00F73EC7">
      <w:r>
        <w:separator/>
      </w:r>
    </w:p>
  </w:endnote>
  <w:endnote w:type="continuationSeparator" w:id="0">
    <w:p w14:paraId="7CD59441" w14:textId="77777777" w:rsidR="009A45A0" w:rsidRDefault="009A45A0" w:rsidP="00F73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altName w:val="Calibri"/>
    <w:panose1 w:val="00000500000000000000"/>
    <w:charset w:val="4D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FEDB7" w14:textId="77777777" w:rsidR="009A45A0" w:rsidRDefault="009A45A0" w:rsidP="00F73EC7">
      <w:r>
        <w:separator/>
      </w:r>
    </w:p>
  </w:footnote>
  <w:footnote w:type="continuationSeparator" w:id="0">
    <w:p w14:paraId="349C4B95" w14:textId="77777777" w:rsidR="009A45A0" w:rsidRDefault="009A45A0" w:rsidP="00F73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53D1"/>
    <w:multiLevelType w:val="hybridMultilevel"/>
    <w:tmpl w:val="762CFBB0"/>
    <w:lvl w:ilvl="0" w:tplc="184C9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F6C7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90EA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0B0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88BE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443A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BACE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B07B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647E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155DF"/>
    <w:multiLevelType w:val="hybridMultilevel"/>
    <w:tmpl w:val="348E78C2"/>
    <w:lvl w:ilvl="0" w:tplc="8694775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31CBC"/>
    <w:multiLevelType w:val="hybridMultilevel"/>
    <w:tmpl w:val="2CF08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75909"/>
    <w:multiLevelType w:val="multilevel"/>
    <w:tmpl w:val="797C00EE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50127FE"/>
    <w:multiLevelType w:val="hybridMultilevel"/>
    <w:tmpl w:val="D03AD618"/>
    <w:lvl w:ilvl="0" w:tplc="08090003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894" w:hanging="360"/>
      </w:pPr>
    </w:lvl>
    <w:lvl w:ilvl="2" w:tplc="FFFFFFFF" w:tentative="1">
      <w:start w:val="1"/>
      <w:numFmt w:val="lowerRoman"/>
      <w:lvlText w:val="%3."/>
      <w:lvlJc w:val="right"/>
      <w:pPr>
        <w:ind w:left="2614" w:hanging="180"/>
      </w:pPr>
    </w:lvl>
    <w:lvl w:ilvl="3" w:tplc="FFFFFFFF" w:tentative="1">
      <w:start w:val="1"/>
      <w:numFmt w:val="decimal"/>
      <w:lvlText w:val="%4."/>
      <w:lvlJc w:val="left"/>
      <w:pPr>
        <w:ind w:left="3334" w:hanging="360"/>
      </w:pPr>
    </w:lvl>
    <w:lvl w:ilvl="4" w:tplc="FFFFFFFF" w:tentative="1">
      <w:start w:val="1"/>
      <w:numFmt w:val="lowerLetter"/>
      <w:lvlText w:val="%5."/>
      <w:lvlJc w:val="left"/>
      <w:pPr>
        <w:ind w:left="4054" w:hanging="360"/>
      </w:pPr>
    </w:lvl>
    <w:lvl w:ilvl="5" w:tplc="FFFFFFFF" w:tentative="1">
      <w:start w:val="1"/>
      <w:numFmt w:val="lowerRoman"/>
      <w:lvlText w:val="%6."/>
      <w:lvlJc w:val="right"/>
      <w:pPr>
        <w:ind w:left="4774" w:hanging="180"/>
      </w:pPr>
    </w:lvl>
    <w:lvl w:ilvl="6" w:tplc="FFFFFFFF" w:tentative="1">
      <w:start w:val="1"/>
      <w:numFmt w:val="decimal"/>
      <w:lvlText w:val="%7."/>
      <w:lvlJc w:val="left"/>
      <w:pPr>
        <w:ind w:left="5494" w:hanging="360"/>
      </w:pPr>
    </w:lvl>
    <w:lvl w:ilvl="7" w:tplc="FFFFFFFF" w:tentative="1">
      <w:start w:val="1"/>
      <w:numFmt w:val="lowerLetter"/>
      <w:lvlText w:val="%8."/>
      <w:lvlJc w:val="left"/>
      <w:pPr>
        <w:ind w:left="6214" w:hanging="360"/>
      </w:pPr>
    </w:lvl>
    <w:lvl w:ilvl="8" w:tplc="FFFFFFFF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" w15:restartNumberingAfterBreak="0">
    <w:nsid w:val="0693592C"/>
    <w:multiLevelType w:val="multilevel"/>
    <w:tmpl w:val="797C00EE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0BE16D1A"/>
    <w:multiLevelType w:val="hybridMultilevel"/>
    <w:tmpl w:val="94EC916A"/>
    <w:lvl w:ilvl="0" w:tplc="1960B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B21E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9A16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3A06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9C05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1A0B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E411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720D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FEC0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A719E0"/>
    <w:multiLevelType w:val="hybridMultilevel"/>
    <w:tmpl w:val="A2BECD18"/>
    <w:lvl w:ilvl="0" w:tplc="8800D3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A8B1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9243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9CED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5654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BEF9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545F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EA09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A2F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EE324D"/>
    <w:multiLevelType w:val="multilevel"/>
    <w:tmpl w:val="8786967E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9" w15:restartNumberingAfterBreak="0">
    <w:nsid w:val="0F1545B5"/>
    <w:multiLevelType w:val="hybridMultilevel"/>
    <w:tmpl w:val="0A281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D231D"/>
    <w:multiLevelType w:val="multilevel"/>
    <w:tmpl w:val="E8CA358C"/>
    <w:lvl w:ilvl="0">
      <w:start w:val="1"/>
      <w:numFmt w:val="decimal"/>
      <w:pStyle w:val="ListParagraph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1" w15:restartNumberingAfterBreak="0">
    <w:nsid w:val="134148A6"/>
    <w:multiLevelType w:val="hybridMultilevel"/>
    <w:tmpl w:val="93C0ACEC"/>
    <w:lvl w:ilvl="0" w:tplc="55668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2670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6EFC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CA74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8D1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24F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D2AB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2E7E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6A04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2E2A0A"/>
    <w:multiLevelType w:val="multilevel"/>
    <w:tmpl w:val="7B329A5E"/>
    <w:lvl w:ilvl="0">
      <w:start w:val="1"/>
      <w:numFmt w:val="decimal"/>
      <w:lvlText w:val="1.%1"/>
      <w:lvlJc w:val="left"/>
      <w:pPr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3" w15:restartNumberingAfterBreak="0">
    <w:nsid w:val="1718228C"/>
    <w:multiLevelType w:val="hybridMultilevel"/>
    <w:tmpl w:val="FFFFFFFF"/>
    <w:lvl w:ilvl="0" w:tplc="3A624CF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2982C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6A03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80E3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FC16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AA61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1470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4AF9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7258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6C1512"/>
    <w:multiLevelType w:val="hybridMultilevel"/>
    <w:tmpl w:val="4B74E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F40D00"/>
    <w:multiLevelType w:val="hybridMultilevel"/>
    <w:tmpl w:val="B0A8A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83319"/>
    <w:multiLevelType w:val="hybridMultilevel"/>
    <w:tmpl w:val="0840D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9E46AB"/>
    <w:multiLevelType w:val="multilevel"/>
    <w:tmpl w:val="83FE09E0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8" w15:restartNumberingAfterBreak="0">
    <w:nsid w:val="25E16245"/>
    <w:multiLevelType w:val="multilevel"/>
    <w:tmpl w:val="797C00EE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9" w15:restartNumberingAfterBreak="0">
    <w:nsid w:val="2AA12234"/>
    <w:multiLevelType w:val="hybridMultilevel"/>
    <w:tmpl w:val="9A6A5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951B37"/>
    <w:multiLevelType w:val="hybridMultilevel"/>
    <w:tmpl w:val="73AE36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7A3B46"/>
    <w:multiLevelType w:val="hybridMultilevel"/>
    <w:tmpl w:val="4822B69C"/>
    <w:lvl w:ilvl="0" w:tplc="1B40E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8A6A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BAE8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8AC4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42BD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96BD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017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B8C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A22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22327"/>
    <w:multiLevelType w:val="multilevel"/>
    <w:tmpl w:val="797C00EE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3" w15:restartNumberingAfterBreak="0">
    <w:nsid w:val="4FFD690F"/>
    <w:multiLevelType w:val="multilevel"/>
    <w:tmpl w:val="3EC6B1BC"/>
    <w:lvl w:ilvl="0">
      <w:start w:val="1"/>
      <w:numFmt w:val="decimal"/>
      <w:lvlText w:val="1.%1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4" w15:restartNumberingAfterBreak="0">
    <w:nsid w:val="5FAC06FA"/>
    <w:multiLevelType w:val="hybridMultilevel"/>
    <w:tmpl w:val="BFF81EAA"/>
    <w:lvl w:ilvl="0" w:tplc="0809000F">
      <w:start w:val="1"/>
      <w:numFmt w:val="decimal"/>
      <w:lvlText w:val="%1."/>
      <w:lvlJc w:val="left"/>
      <w:pPr>
        <w:ind w:left="1174" w:hanging="360"/>
      </w:p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5" w15:restartNumberingAfterBreak="0">
    <w:nsid w:val="653C4795"/>
    <w:multiLevelType w:val="hybridMultilevel"/>
    <w:tmpl w:val="91C6A7A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69D1355A"/>
    <w:multiLevelType w:val="hybridMultilevel"/>
    <w:tmpl w:val="FC329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D24C4A"/>
    <w:multiLevelType w:val="multilevel"/>
    <w:tmpl w:val="7D0817EE"/>
    <w:lvl w:ilvl="0">
      <w:start w:val="1"/>
      <w:numFmt w:val="bullet"/>
      <w:pStyle w:val="Dotpoints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814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8" w15:restartNumberingAfterBreak="0">
    <w:nsid w:val="6F4C1190"/>
    <w:multiLevelType w:val="hybridMultilevel"/>
    <w:tmpl w:val="F774AB0C"/>
    <w:lvl w:ilvl="0" w:tplc="8694775E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456E7F"/>
    <w:multiLevelType w:val="multilevel"/>
    <w:tmpl w:val="5FE65862"/>
    <w:styleLink w:val="CurrentList1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0" w15:restartNumberingAfterBreak="0">
    <w:nsid w:val="78E00A4C"/>
    <w:multiLevelType w:val="hybridMultilevel"/>
    <w:tmpl w:val="43601F72"/>
    <w:lvl w:ilvl="0" w:tplc="ADFE630C">
      <w:start w:val="1"/>
      <w:numFmt w:val="decimal"/>
      <w:lvlText w:val="3.%1"/>
      <w:lvlJc w:val="left"/>
      <w:pPr>
        <w:ind w:left="567" w:hanging="567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99354A9"/>
    <w:multiLevelType w:val="hybridMultilevel"/>
    <w:tmpl w:val="FFFFFFFF"/>
    <w:lvl w:ilvl="0" w:tplc="395E1B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A8F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1243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8CB8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10C6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A25A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4E8F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C22F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4A3B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881E0F"/>
    <w:multiLevelType w:val="multilevel"/>
    <w:tmpl w:val="797C00EE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3" w15:restartNumberingAfterBreak="0">
    <w:nsid w:val="7DA17004"/>
    <w:multiLevelType w:val="hybridMultilevel"/>
    <w:tmpl w:val="35DEFD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6859591">
    <w:abstractNumId w:val="25"/>
  </w:num>
  <w:num w:numId="2" w16cid:durableId="1869223804">
    <w:abstractNumId w:val="9"/>
  </w:num>
  <w:num w:numId="3" w16cid:durableId="765686035">
    <w:abstractNumId w:val="20"/>
  </w:num>
  <w:num w:numId="4" w16cid:durableId="1070738053">
    <w:abstractNumId w:val="21"/>
  </w:num>
  <w:num w:numId="5" w16cid:durableId="1431311488">
    <w:abstractNumId w:val="6"/>
  </w:num>
  <w:num w:numId="6" w16cid:durableId="230849751">
    <w:abstractNumId w:val="33"/>
  </w:num>
  <w:num w:numId="7" w16cid:durableId="1744989664">
    <w:abstractNumId w:val="2"/>
  </w:num>
  <w:num w:numId="8" w16cid:durableId="120153975">
    <w:abstractNumId w:val="11"/>
  </w:num>
  <w:num w:numId="9" w16cid:durableId="438061699">
    <w:abstractNumId w:val="7"/>
  </w:num>
  <w:num w:numId="10" w16cid:durableId="1623851550">
    <w:abstractNumId w:val="0"/>
  </w:num>
  <w:num w:numId="11" w16cid:durableId="834419181">
    <w:abstractNumId w:val="31"/>
  </w:num>
  <w:num w:numId="12" w16cid:durableId="1524174508">
    <w:abstractNumId w:val="13"/>
  </w:num>
  <w:num w:numId="13" w16cid:durableId="214127912">
    <w:abstractNumId w:val="19"/>
  </w:num>
  <w:num w:numId="14" w16cid:durableId="1045176815">
    <w:abstractNumId w:val="14"/>
  </w:num>
  <w:num w:numId="15" w16cid:durableId="2115897275">
    <w:abstractNumId w:val="22"/>
  </w:num>
  <w:num w:numId="16" w16cid:durableId="1727026715">
    <w:abstractNumId w:val="27"/>
  </w:num>
  <w:num w:numId="17" w16cid:durableId="296379031">
    <w:abstractNumId w:val="3"/>
  </w:num>
  <w:num w:numId="18" w16cid:durableId="1098866102">
    <w:abstractNumId w:val="18"/>
  </w:num>
  <w:num w:numId="19" w16cid:durableId="1693916435">
    <w:abstractNumId w:val="10"/>
  </w:num>
  <w:num w:numId="20" w16cid:durableId="656760177">
    <w:abstractNumId w:val="5"/>
  </w:num>
  <w:num w:numId="21" w16cid:durableId="1272855948">
    <w:abstractNumId w:val="32"/>
  </w:num>
  <w:num w:numId="22" w16cid:durableId="2018269705">
    <w:abstractNumId w:val="12"/>
  </w:num>
  <w:num w:numId="23" w16cid:durableId="901604333">
    <w:abstractNumId w:val="23"/>
  </w:num>
  <w:num w:numId="24" w16cid:durableId="1770419469">
    <w:abstractNumId w:val="8"/>
  </w:num>
  <w:num w:numId="25" w16cid:durableId="1527906462">
    <w:abstractNumId w:val="17"/>
  </w:num>
  <w:num w:numId="26" w16cid:durableId="1542277957">
    <w:abstractNumId w:val="29"/>
  </w:num>
  <w:num w:numId="27" w16cid:durableId="2002391714">
    <w:abstractNumId w:val="1"/>
  </w:num>
  <w:num w:numId="28" w16cid:durableId="990671441">
    <w:abstractNumId w:val="28"/>
  </w:num>
  <w:num w:numId="29" w16cid:durableId="807743473">
    <w:abstractNumId w:val="30"/>
  </w:num>
  <w:num w:numId="30" w16cid:durableId="1284311973">
    <w:abstractNumId w:val="24"/>
  </w:num>
  <w:num w:numId="31" w16cid:durableId="1826388028">
    <w:abstractNumId w:val="4"/>
  </w:num>
  <w:num w:numId="32" w16cid:durableId="56711324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81347848">
    <w:abstractNumId w:val="26"/>
  </w:num>
  <w:num w:numId="34" w16cid:durableId="1441493246">
    <w:abstractNumId w:val="15"/>
  </w:num>
  <w:num w:numId="35" w16cid:durableId="13738481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D47"/>
    <w:rsid w:val="00007523"/>
    <w:rsid w:val="00011748"/>
    <w:rsid w:val="00027A9A"/>
    <w:rsid w:val="00054378"/>
    <w:rsid w:val="00071582"/>
    <w:rsid w:val="00082134"/>
    <w:rsid w:val="00082AA1"/>
    <w:rsid w:val="00087F51"/>
    <w:rsid w:val="00094D47"/>
    <w:rsid w:val="000A44ED"/>
    <w:rsid w:val="000A5BAB"/>
    <w:rsid w:val="000A7D74"/>
    <w:rsid w:val="000B4564"/>
    <w:rsid w:val="000C5D47"/>
    <w:rsid w:val="000D62C8"/>
    <w:rsid w:val="000D691E"/>
    <w:rsid w:val="000E3317"/>
    <w:rsid w:val="000E3A2B"/>
    <w:rsid w:val="00121DC8"/>
    <w:rsid w:val="0015685C"/>
    <w:rsid w:val="001570E6"/>
    <w:rsid w:val="001A52AA"/>
    <w:rsid w:val="001B6880"/>
    <w:rsid w:val="001C211B"/>
    <w:rsid w:val="001E44D6"/>
    <w:rsid w:val="001E66B8"/>
    <w:rsid w:val="001F30B5"/>
    <w:rsid w:val="00212E67"/>
    <w:rsid w:val="00214D76"/>
    <w:rsid w:val="002203C7"/>
    <w:rsid w:val="00222207"/>
    <w:rsid w:val="0022628C"/>
    <w:rsid w:val="002325FC"/>
    <w:rsid w:val="0023429A"/>
    <w:rsid w:val="00253173"/>
    <w:rsid w:val="0025790B"/>
    <w:rsid w:val="002727B4"/>
    <w:rsid w:val="00283BB6"/>
    <w:rsid w:val="0029104B"/>
    <w:rsid w:val="0029309F"/>
    <w:rsid w:val="00295C68"/>
    <w:rsid w:val="002A0B26"/>
    <w:rsid w:val="002A23EB"/>
    <w:rsid w:val="002C5F63"/>
    <w:rsid w:val="002C7783"/>
    <w:rsid w:val="002D650A"/>
    <w:rsid w:val="002F0B04"/>
    <w:rsid w:val="003034A9"/>
    <w:rsid w:val="0030641C"/>
    <w:rsid w:val="003075DA"/>
    <w:rsid w:val="003138D1"/>
    <w:rsid w:val="00322DEF"/>
    <w:rsid w:val="0033197D"/>
    <w:rsid w:val="003727F3"/>
    <w:rsid w:val="00381394"/>
    <w:rsid w:val="003817AE"/>
    <w:rsid w:val="00383C9F"/>
    <w:rsid w:val="003A3224"/>
    <w:rsid w:val="003B078B"/>
    <w:rsid w:val="003C19E9"/>
    <w:rsid w:val="003C2DCC"/>
    <w:rsid w:val="003C70EC"/>
    <w:rsid w:val="00403995"/>
    <w:rsid w:val="00420A36"/>
    <w:rsid w:val="00426AF3"/>
    <w:rsid w:val="00451CDE"/>
    <w:rsid w:val="004953BB"/>
    <w:rsid w:val="00495E17"/>
    <w:rsid w:val="004A0DD8"/>
    <w:rsid w:val="004B4570"/>
    <w:rsid w:val="004C698E"/>
    <w:rsid w:val="00517E91"/>
    <w:rsid w:val="00520769"/>
    <w:rsid w:val="005351B9"/>
    <w:rsid w:val="005672FB"/>
    <w:rsid w:val="00570495"/>
    <w:rsid w:val="0059193A"/>
    <w:rsid w:val="005B2198"/>
    <w:rsid w:val="005B2BAA"/>
    <w:rsid w:val="005B4E81"/>
    <w:rsid w:val="005D5F01"/>
    <w:rsid w:val="005E5E02"/>
    <w:rsid w:val="005E6E35"/>
    <w:rsid w:val="005F6F24"/>
    <w:rsid w:val="0062048F"/>
    <w:rsid w:val="00622307"/>
    <w:rsid w:val="00625813"/>
    <w:rsid w:val="00636FB2"/>
    <w:rsid w:val="00651B9C"/>
    <w:rsid w:val="00662BF4"/>
    <w:rsid w:val="00666E15"/>
    <w:rsid w:val="0067132C"/>
    <w:rsid w:val="00676E73"/>
    <w:rsid w:val="00693892"/>
    <w:rsid w:val="006B2498"/>
    <w:rsid w:val="006C3700"/>
    <w:rsid w:val="006E4E30"/>
    <w:rsid w:val="00704899"/>
    <w:rsid w:val="007067D6"/>
    <w:rsid w:val="007244E0"/>
    <w:rsid w:val="00734D3D"/>
    <w:rsid w:val="0073629A"/>
    <w:rsid w:val="00751A1A"/>
    <w:rsid w:val="00755FF3"/>
    <w:rsid w:val="00757DC1"/>
    <w:rsid w:val="00776A25"/>
    <w:rsid w:val="0078025C"/>
    <w:rsid w:val="00791C22"/>
    <w:rsid w:val="00797E72"/>
    <w:rsid w:val="007B5E70"/>
    <w:rsid w:val="007C5841"/>
    <w:rsid w:val="007C5C4E"/>
    <w:rsid w:val="007C66D1"/>
    <w:rsid w:val="007E14F2"/>
    <w:rsid w:val="008005B1"/>
    <w:rsid w:val="00800B89"/>
    <w:rsid w:val="00803FEB"/>
    <w:rsid w:val="00840830"/>
    <w:rsid w:val="00843436"/>
    <w:rsid w:val="00847A39"/>
    <w:rsid w:val="008549E0"/>
    <w:rsid w:val="008566E1"/>
    <w:rsid w:val="008623C8"/>
    <w:rsid w:val="00866323"/>
    <w:rsid w:val="00870EF8"/>
    <w:rsid w:val="00873C91"/>
    <w:rsid w:val="008A00FD"/>
    <w:rsid w:val="008A2D4C"/>
    <w:rsid w:val="008A2E93"/>
    <w:rsid w:val="008C2F4D"/>
    <w:rsid w:val="00906B98"/>
    <w:rsid w:val="00922D97"/>
    <w:rsid w:val="00985C04"/>
    <w:rsid w:val="009A0FED"/>
    <w:rsid w:val="009A45A0"/>
    <w:rsid w:val="009B5B5E"/>
    <w:rsid w:val="009F24E7"/>
    <w:rsid w:val="00A002CA"/>
    <w:rsid w:val="00A111DF"/>
    <w:rsid w:val="00A12218"/>
    <w:rsid w:val="00A22A3E"/>
    <w:rsid w:val="00A30682"/>
    <w:rsid w:val="00A43A28"/>
    <w:rsid w:val="00A53307"/>
    <w:rsid w:val="00A62370"/>
    <w:rsid w:val="00A724BD"/>
    <w:rsid w:val="00A91BAC"/>
    <w:rsid w:val="00AC7200"/>
    <w:rsid w:val="00B030CC"/>
    <w:rsid w:val="00B04DC6"/>
    <w:rsid w:val="00B0522C"/>
    <w:rsid w:val="00B3185D"/>
    <w:rsid w:val="00B327CA"/>
    <w:rsid w:val="00B32E1C"/>
    <w:rsid w:val="00B534B3"/>
    <w:rsid w:val="00B54101"/>
    <w:rsid w:val="00B54384"/>
    <w:rsid w:val="00B84A14"/>
    <w:rsid w:val="00BA4B05"/>
    <w:rsid w:val="00BC228E"/>
    <w:rsid w:val="00BC598E"/>
    <w:rsid w:val="00BE7D64"/>
    <w:rsid w:val="00BF0752"/>
    <w:rsid w:val="00BF22E5"/>
    <w:rsid w:val="00BF7C0C"/>
    <w:rsid w:val="00C00A08"/>
    <w:rsid w:val="00C23CE5"/>
    <w:rsid w:val="00C46172"/>
    <w:rsid w:val="00C47AF4"/>
    <w:rsid w:val="00C51E2F"/>
    <w:rsid w:val="00C62CEE"/>
    <w:rsid w:val="00C62E4E"/>
    <w:rsid w:val="00C67589"/>
    <w:rsid w:val="00C75831"/>
    <w:rsid w:val="00C759C3"/>
    <w:rsid w:val="00C8623D"/>
    <w:rsid w:val="00C959DF"/>
    <w:rsid w:val="00CB1982"/>
    <w:rsid w:val="00CB5775"/>
    <w:rsid w:val="00CC23A1"/>
    <w:rsid w:val="00CC6E57"/>
    <w:rsid w:val="00CF6C0D"/>
    <w:rsid w:val="00D11001"/>
    <w:rsid w:val="00D275AE"/>
    <w:rsid w:val="00D4320E"/>
    <w:rsid w:val="00D64949"/>
    <w:rsid w:val="00D6614B"/>
    <w:rsid w:val="00D70F54"/>
    <w:rsid w:val="00D737D1"/>
    <w:rsid w:val="00D80BE3"/>
    <w:rsid w:val="00D832AE"/>
    <w:rsid w:val="00D842F6"/>
    <w:rsid w:val="00D85AC2"/>
    <w:rsid w:val="00D90547"/>
    <w:rsid w:val="00DC1F8F"/>
    <w:rsid w:val="00DD001D"/>
    <w:rsid w:val="00DD667B"/>
    <w:rsid w:val="00DF097C"/>
    <w:rsid w:val="00DF42C4"/>
    <w:rsid w:val="00E0215B"/>
    <w:rsid w:val="00E11F81"/>
    <w:rsid w:val="00E15E6F"/>
    <w:rsid w:val="00E46C67"/>
    <w:rsid w:val="00E862AA"/>
    <w:rsid w:val="00EC181C"/>
    <w:rsid w:val="00ED7C45"/>
    <w:rsid w:val="00EE7026"/>
    <w:rsid w:val="00F003E3"/>
    <w:rsid w:val="00F0245B"/>
    <w:rsid w:val="00F2658A"/>
    <w:rsid w:val="00F3403F"/>
    <w:rsid w:val="00F43137"/>
    <w:rsid w:val="00F6694C"/>
    <w:rsid w:val="00F73EC7"/>
    <w:rsid w:val="00F96DA3"/>
    <w:rsid w:val="00FA0011"/>
    <w:rsid w:val="00FC6DBC"/>
    <w:rsid w:val="00FC7293"/>
    <w:rsid w:val="00FE0D8C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C2E77F"/>
  <w15:chartTrackingRefBased/>
  <w15:docId w15:val="{4634A1CC-8448-A14E-85D7-C56667256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2AE"/>
    <w:pPr>
      <w:spacing w:after="120" w:line="360" w:lineRule="auto"/>
    </w:pPr>
    <w:rPr>
      <w:rFonts w:ascii="Arial" w:eastAsia="Times New Roman" w:hAnsi="Arial" w:cs="Arial"/>
      <w:sz w:val="28"/>
      <w:szCs w:val="24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121DC8"/>
    <w:pPr>
      <w:spacing w:after="360" w:line="240" w:lineRule="auto"/>
      <w:outlineLvl w:val="0"/>
    </w:pPr>
    <w:rPr>
      <w:rFonts w:eastAsia="Calibri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F73EC7"/>
    <w:pPr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3EC7"/>
    <w:pPr>
      <w:spacing w:before="120" w:after="240"/>
      <w:outlineLvl w:val="2"/>
    </w:pPr>
    <w:rPr>
      <w:b/>
      <w:bCs/>
      <w:color w:val="4316C9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03C7"/>
    <w:pPr>
      <w:keepNext/>
      <w:keepLines/>
      <w:spacing w:before="40" w:after="0"/>
      <w:outlineLvl w:val="3"/>
    </w:pPr>
    <w:rPr>
      <w:rFonts w:eastAsiaTheme="majorEastAsia"/>
      <w:b/>
      <w:bCs/>
      <w:color w:val="404040" w:themeColor="text1" w:themeTint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85C"/>
    <w:pPr>
      <w:numPr>
        <w:numId w:val="19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4953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53BB"/>
  </w:style>
  <w:style w:type="paragraph" w:styleId="Footer">
    <w:name w:val="footer"/>
    <w:basedOn w:val="Normal"/>
    <w:link w:val="FooterChar"/>
    <w:uiPriority w:val="99"/>
    <w:unhideWhenUsed/>
    <w:rsid w:val="004953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53BB"/>
  </w:style>
  <w:style w:type="table" w:styleId="TableGrid">
    <w:name w:val="Table Grid"/>
    <w:basedOn w:val="TableNormal"/>
    <w:uiPriority w:val="39"/>
    <w:rsid w:val="00495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121DC8"/>
    <w:rPr>
      <w:rFonts w:ascii="Arial" w:hAnsi="Arial" w:cs="Arial"/>
      <w:b/>
      <w:bCs/>
      <w:color w:val="4316C9"/>
      <w:sz w:val="40"/>
      <w:szCs w:val="40"/>
    </w:rPr>
  </w:style>
  <w:style w:type="character" w:customStyle="1" w:styleId="Heading2Char">
    <w:name w:val="Heading 2 Char"/>
    <w:link w:val="Heading2"/>
    <w:uiPriority w:val="9"/>
    <w:rsid w:val="00F73EC7"/>
    <w:rPr>
      <w:rFonts w:ascii="Arial" w:eastAsia="Times New Roman" w:hAnsi="Arial" w:cs="Arial"/>
      <w:b/>
      <w:bCs/>
      <w:color w:val="4316C9"/>
      <w:sz w:val="40"/>
      <w:szCs w:val="40"/>
    </w:rPr>
  </w:style>
  <w:style w:type="character" w:customStyle="1" w:styleId="Heading3Char">
    <w:name w:val="Heading 3 Char"/>
    <w:link w:val="Heading3"/>
    <w:uiPriority w:val="9"/>
    <w:rsid w:val="00F73EC7"/>
    <w:rPr>
      <w:rFonts w:ascii="Arial" w:eastAsia="Times New Roman" w:hAnsi="Arial" w:cs="Arial"/>
      <w:b/>
      <w:bCs/>
      <w:color w:val="4316C9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4DC6"/>
    <w:pPr>
      <w:numPr>
        <w:ilvl w:val="1"/>
      </w:numPr>
      <w:spacing w:after="160"/>
    </w:pPr>
    <w:rPr>
      <w:rFonts w:eastAsiaTheme="minorEastAsia"/>
      <w:b/>
      <w:bCs/>
      <w:color w:val="5A5A5A"/>
      <w:sz w:val="32"/>
      <w:szCs w:val="32"/>
    </w:rPr>
  </w:style>
  <w:style w:type="character" w:customStyle="1" w:styleId="SubtitleChar">
    <w:name w:val="Subtitle Char"/>
    <w:link w:val="Subtitle"/>
    <w:uiPriority w:val="11"/>
    <w:rsid w:val="00B04DC6"/>
    <w:rPr>
      <w:rFonts w:ascii="Arial" w:eastAsiaTheme="minorEastAsia" w:hAnsi="Arial" w:cs="Arial"/>
      <w:b/>
      <w:bCs/>
      <w:color w:val="5A5A5A"/>
      <w:sz w:val="32"/>
      <w:szCs w:val="3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D85A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5AC2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4C698E"/>
    <w:rPr>
      <w:b/>
      <w:bCs/>
    </w:rPr>
  </w:style>
  <w:style w:type="paragraph" w:styleId="NoSpacing">
    <w:name w:val="No Spacing"/>
    <w:uiPriority w:val="1"/>
    <w:qFormat/>
    <w:rsid w:val="00094D47"/>
    <w:rPr>
      <w:rFonts w:ascii="VIC" w:hAnsi="VIC"/>
      <w:sz w:val="24"/>
      <w:szCs w:val="24"/>
      <w:lang w:val="en-US" w:eastAsia="en-US"/>
    </w:rPr>
  </w:style>
  <w:style w:type="paragraph" w:customStyle="1" w:styleId="Numbers">
    <w:name w:val="Numbers"/>
    <w:basedOn w:val="ListParagraph"/>
    <w:qFormat/>
    <w:rsid w:val="00D4320E"/>
    <w:pPr>
      <w:numPr>
        <w:numId w:val="0"/>
      </w:numPr>
    </w:pPr>
  </w:style>
  <w:style w:type="numbering" w:customStyle="1" w:styleId="CurrentList1">
    <w:name w:val="Current List1"/>
    <w:uiPriority w:val="99"/>
    <w:rsid w:val="00D4320E"/>
    <w:pPr>
      <w:numPr>
        <w:numId w:val="26"/>
      </w:numPr>
    </w:pPr>
  </w:style>
  <w:style w:type="paragraph" w:customStyle="1" w:styleId="Dotpoints">
    <w:name w:val="Dot points"/>
    <w:basedOn w:val="Normal"/>
    <w:qFormat/>
    <w:rsid w:val="00426AF3"/>
    <w:pPr>
      <w:numPr>
        <w:numId w:val="16"/>
      </w:numPr>
    </w:pPr>
    <w:rPr>
      <w:rFonts w:eastAsia="Calibri"/>
      <w:sz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6C3700"/>
    <w:rPr>
      <w:rFonts w:ascii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2203C7"/>
    <w:rPr>
      <w:rFonts w:ascii="Arial" w:eastAsiaTheme="majorEastAsia" w:hAnsi="Arial" w:cs="Arial"/>
      <w:b/>
      <w:bCs/>
      <w:color w:val="404040" w:themeColor="text1" w:themeTint="BF"/>
      <w:sz w:val="32"/>
      <w:szCs w:val="32"/>
    </w:rPr>
  </w:style>
  <w:style w:type="paragraph" w:styleId="Title">
    <w:name w:val="Title"/>
    <w:basedOn w:val="Heading1"/>
    <w:next w:val="Normal"/>
    <w:link w:val="TitleChar"/>
    <w:uiPriority w:val="10"/>
    <w:qFormat/>
    <w:rsid w:val="00121DC8"/>
    <w:rPr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121DC8"/>
    <w:rPr>
      <w:rFonts w:ascii="Arial" w:hAnsi="Arial" w:cs="Arial"/>
      <w:b/>
      <w:bCs/>
      <w:color w:val="4316C9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3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7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76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6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75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3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9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1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92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4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7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3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ervicedesigntools.org/assets/images/uploads/journey-map_template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usty/Dropbox/_Alfred%20Health/Project%20development/_Design/Templates/SPEAK%20Word%20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B0C54BBB741A4C988C0B1846EFF5DB" ma:contentTypeVersion="17" ma:contentTypeDescription="Create a new document." ma:contentTypeScope="" ma:versionID="1f035145d719bd456a038dc6705f17fa">
  <xsd:schema xmlns:xsd="http://www.w3.org/2001/XMLSchema" xmlns:xs="http://www.w3.org/2001/XMLSchema" xmlns:p="http://schemas.microsoft.com/office/2006/metadata/properties" xmlns:ns2="5f3d0779-637d-4b23-8e56-b367cad80240" xmlns:ns3="e5e5ac43-5c7d-40e1-9f4c-6be4dd365596" xmlns:ns4="b76ecdab-dc7e-492a-aa32-5dd31323cdc1" targetNamespace="http://schemas.microsoft.com/office/2006/metadata/properties" ma:root="true" ma:fieldsID="1b975fcf529cf7305dab1593ff4bd959" ns2:_="" ns3:_="" ns4:_="">
    <xsd:import namespace="5f3d0779-637d-4b23-8e56-b367cad80240"/>
    <xsd:import namespace="e5e5ac43-5c7d-40e1-9f4c-6be4dd365596"/>
    <xsd:import namespace="b76ecdab-dc7e-492a-aa32-5dd31323cd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0779-637d-4b23-8e56-b367cad802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c8fcd90-e8da-4488-a14b-2a7dea9c93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5ac43-5c7d-40e1-9f4c-6be4dd36559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ecdab-dc7e-492a-aa32-5dd31323cdc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ed535a47-2046-4abf-819d-8dcdd086f89a}" ma:internalName="TaxCatchAll" ma:showField="CatchAllData" ma:web="e5e5ac43-5c7d-40e1-9f4c-6be4dd3655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5e5ac43-5c7d-40e1-9f4c-6be4dd365596">
      <UserInfo>
        <DisplayName/>
        <AccountId xsi:nil="true"/>
        <AccountType/>
      </UserInfo>
    </SharedWithUsers>
    <MediaLengthInSeconds xmlns="5f3d0779-637d-4b23-8e56-b367cad80240" xsi:nil="true"/>
    <lcf76f155ced4ddcb4097134ff3c332f xmlns="5f3d0779-637d-4b23-8e56-b367cad80240">
      <Terms xmlns="http://schemas.microsoft.com/office/infopath/2007/PartnerControls"/>
    </lcf76f155ced4ddcb4097134ff3c332f>
    <TaxCatchAll xmlns="b76ecdab-dc7e-492a-aa32-5dd31323cdc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3D8846-5DD6-4721-B06D-F86D2A5D08C8}"/>
</file>

<file path=customXml/itemProps2.xml><?xml version="1.0" encoding="utf-8"?>
<ds:datastoreItem xmlns:ds="http://schemas.openxmlformats.org/officeDocument/2006/customXml" ds:itemID="{F5C908A0-9113-4ABC-A563-B743493284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336DD-08B4-4EC1-9665-61D4FA02F07B}">
  <ds:schemaRefs>
    <ds:schemaRef ds:uri="http://schemas.microsoft.com/office/2006/metadata/properties"/>
    <ds:schemaRef ds:uri="http://schemas.microsoft.com/office/infopath/2007/PartnerControls"/>
    <ds:schemaRef ds:uri="e5e5ac43-5c7d-40e1-9f4c-6be4dd365596"/>
    <ds:schemaRef ds:uri="5f3d0779-637d-4b23-8e56-b367cad80240"/>
    <ds:schemaRef ds:uri="b76ecdab-dc7e-492a-aa32-5dd31323cdc1"/>
  </ds:schemaRefs>
</ds:datastoreItem>
</file>

<file path=customXml/itemProps4.xml><?xml version="1.0" encoding="utf-8"?>
<ds:datastoreItem xmlns:ds="http://schemas.openxmlformats.org/officeDocument/2006/customXml" ds:itemID="{428FEE47-F2C2-514D-8814-B03866067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 Word Template.dotm</Template>
  <TotalTime>265</TotalTime>
  <Pages>13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Rusty Benson</cp:lastModifiedBy>
  <cp:revision>133</cp:revision>
  <cp:lastPrinted>2021-12-20T04:58:00Z</cp:lastPrinted>
  <dcterms:created xsi:type="dcterms:W3CDTF">2022-09-08T04:11:00Z</dcterms:created>
  <dcterms:modified xsi:type="dcterms:W3CDTF">2023-07-13T02:26:00Z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0x01010004B0C54BBB741A4C988C0B1846EFF5DB</vt:lpwstr>
  </property>
  <property fmtid="{D5CDD505-2E9C-101B-9397-08002B2CF9AE}" pid="3" name="Order">
    <vt:r8>8300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  <property fmtid="{D5CDD505-2E9C-101B-9397-08002B2CF9AE}" pid="10" name="xd_ProgID">
    <vt:lpwstr/>
  </property>
  <property fmtid="{D5CDD505-2E9C-101B-9397-08002B2CF9AE}" pid="11" name="TemplateUrl">
    <vt:lpwstr/>
  </property>
  <property fmtid="{D5CDD505-2E9C-101B-9397-08002B2CF9AE}" pid="12" name="xd_Signature">
    <vt:bool>false</vt:bool>
  </property>
</Properties>
</file>